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B2" w:rsidRPr="001D68B2" w:rsidRDefault="00E325B2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E325B2" w:rsidRPr="001D68B2" w:rsidRDefault="00E325B2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E325B2" w:rsidRPr="001D68B2" w:rsidRDefault="00E325B2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</w:t>
      </w:r>
      <w:r>
        <w:rPr>
          <w:rFonts w:ascii="Times New Roman" w:hAnsi="Times New Roman"/>
          <w:sz w:val="28"/>
          <w:szCs w:val="28"/>
        </w:rPr>
        <w:t>адастровым номером 23:36:0707030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481</w:t>
      </w:r>
    </w:p>
    <w:p w:rsidR="00E325B2" w:rsidRPr="001D68B2" w:rsidRDefault="00E325B2" w:rsidP="003D0E58">
      <w:pPr>
        <w:rPr>
          <w:rFonts w:ascii="Times New Roman" w:hAnsi="Times New Roman"/>
          <w:sz w:val="28"/>
          <w:szCs w:val="28"/>
        </w:rPr>
      </w:pPr>
    </w:p>
    <w:p w:rsidR="00E325B2" w:rsidRPr="001D68B2" w:rsidRDefault="00E325B2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E325B2" w:rsidRPr="001D68B2" w:rsidRDefault="00E325B2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</w:t>
      </w:r>
      <w:r>
        <w:rPr>
          <w:rFonts w:ascii="Times New Roman" w:hAnsi="Times New Roman"/>
          <w:sz w:val="28"/>
          <w:szCs w:val="28"/>
        </w:rPr>
        <w:t>адастровым номером 23:36:0707030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481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>, выявлен</w:t>
      </w:r>
      <w:r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Маслова         Лар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са Александровна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E325B2" w:rsidRPr="001D68B2" w:rsidRDefault="00E325B2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E325B2" w:rsidRPr="001D68B2" w:rsidRDefault="00E325B2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15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июня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E325B2" w:rsidRPr="001D68B2" w:rsidRDefault="00E325B2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E325B2" w:rsidRPr="00985AD8" w:rsidRDefault="00E325B2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E325B2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5C87"/>
    <w:rsid w:val="00190AA9"/>
    <w:rsid w:val="001D68B2"/>
    <w:rsid w:val="00287C5C"/>
    <w:rsid w:val="00317AFD"/>
    <w:rsid w:val="003D0E58"/>
    <w:rsid w:val="003F0280"/>
    <w:rsid w:val="004E1D8F"/>
    <w:rsid w:val="004F6A22"/>
    <w:rsid w:val="005A209A"/>
    <w:rsid w:val="0064488A"/>
    <w:rsid w:val="00671F6A"/>
    <w:rsid w:val="006806E8"/>
    <w:rsid w:val="006F07A9"/>
    <w:rsid w:val="0086705D"/>
    <w:rsid w:val="008851B6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CF1D12"/>
    <w:rsid w:val="00E325B2"/>
    <w:rsid w:val="00EC7758"/>
    <w:rsid w:val="00ED28EF"/>
    <w:rsid w:val="00F452F5"/>
    <w:rsid w:val="00F8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</Pages>
  <Words>235</Words>
  <Characters>1342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2023-05-17T06:05:00Z</dcterms:modified>
</cp:coreProperties>
</file>