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7A" w:rsidRPr="001D68B2" w:rsidRDefault="001F737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1F737A" w:rsidRPr="001D68B2" w:rsidRDefault="001F737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1F737A" w:rsidRPr="001D68B2" w:rsidRDefault="001F737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23:36:070701</w:t>
      </w:r>
      <w:r>
        <w:rPr>
          <w:rFonts w:ascii="Times New Roman" w:hAnsi="Times New Roman"/>
          <w:sz w:val="28"/>
          <w:szCs w:val="28"/>
        </w:rPr>
        <w:t>3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732</w:t>
      </w:r>
    </w:p>
    <w:p w:rsidR="001F737A" w:rsidRPr="001D68B2" w:rsidRDefault="001F737A" w:rsidP="003D0E58">
      <w:pPr>
        <w:rPr>
          <w:rFonts w:ascii="Times New Roman" w:hAnsi="Times New Roman"/>
          <w:sz w:val="28"/>
          <w:szCs w:val="28"/>
        </w:rPr>
      </w:pPr>
    </w:p>
    <w:p w:rsidR="001F737A" w:rsidRPr="001D68B2" w:rsidRDefault="001F737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1F737A" w:rsidRPr="001D68B2" w:rsidRDefault="001F737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23:36:0707013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732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Завгородний Александр Андреевич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1F737A" w:rsidRPr="001D68B2" w:rsidRDefault="001F737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1F737A" w:rsidRPr="001D68B2" w:rsidRDefault="001F737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14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1F737A" w:rsidRPr="001D68B2" w:rsidRDefault="001F737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1F737A" w:rsidRPr="00985AD8" w:rsidRDefault="001F737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1F737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B7EE1"/>
    <w:rsid w:val="000F5C87"/>
    <w:rsid w:val="00190AA9"/>
    <w:rsid w:val="001D68B2"/>
    <w:rsid w:val="001F737A"/>
    <w:rsid w:val="00287C5C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57472"/>
    <w:rsid w:val="00976D62"/>
    <w:rsid w:val="00985AD8"/>
    <w:rsid w:val="009C4687"/>
    <w:rsid w:val="009F02DF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1</Pages>
  <Words>234</Words>
  <Characters>1337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2023-06-14T07:02:00Z</dcterms:modified>
</cp:coreProperties>
</file>