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591" w:rsidRPr="009829C8" w:rsidRDefault="006F3591" w:rsidP="009829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4"/>
          <w:sz w:val="28"/>
          <w:szCs w:val="28"/>
        </w:rPr>
      </w:pPr>
      <w:r w:rsidRPr="004E7CDB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alt="Щербиновский р-н (герб)" style="width:57pt;height:1in;visibility:visible">
            <v:imagedata r:id="rId6" o:title="" grayscale="t"/>
          </v:shape>
        </w:pict>
      </w:r>
    </w:p>
    <w:p w:rsidR="006F3591" w:rsidRPr="009829C8" w:rsidRDefault="006F3591" w:rsidP="009829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8"/>
          <w:szCs w:val="28"/>
        </w:rPr>
      </w:pPr>
      <w:r w:rsidRPr="009829C8">
        <w:rPr>
          <w:rFonts w:ascii="Times New Roman" w:hAnsi="Times New Roman"/>
          <w:b/>
          <w:color w:val="000000"/>
          <w:spacing w:val="4"/>
          <w:sz w:val="28"/>
          <w:szCs w:val="28"/>
        </w:rPr>
        <w:t xml:space="preserve">СОВЕТ МУНИЦИПАЛЬНОГО ОБРАЗОВАНИЯ </w:t>
      </w:r>
    </w:p>
    <w:p w:rsidR="006F3591" w:rsidRPr="009829C8" w:rsidRDefault="006F3591" w:rsidP="009829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8"/>
          <w:szCs w:val="28"/>
        </w:rPr>
      </w:pPr>
      <w:r w:rsidRPr="009829C8">
        <w:rPr>
          <w:rFonts w:ascii="Times New Roman" w:hAnsi="Times New Roman"/>
          <w:b/>
          <w:color w:val="000000"/>
          <w:spacing w:val="4"/>
          <w:sz w:val="28"/>
          <w:szCs w:val="28"/>
        </w:rPr>
        <w:t>ЩЕРБИНОВСКИЙ РАЙОН ВТОРОГО СОЗЫВА</w:t>
      </w:r>
    </w:p>
    <w:p w:rsidR="006F3591" w:rsidRPr="009829C8" w:rsidRDefault="006F3591" w:rsidP="009829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8"/>
          <w:szCs w:val="28"/>
        </w:rPr>
      </w:pPr>
      <w:r w:rsidRPr="009829C8">
        <w:rPr>
          <w:rFonts w:ascii="Times New Roman" w:hAnsi="Times New Roman"/>
          <w:b/>
          <w:color w:val="000000"/>
          <w:spacing w:val="4"/>
          <w:sz w:val="28"/>
          <w:szCs w:val="28"/>
        </w:rPr>
        <w:t>ТРИДЦАТЬ ВОСЬМАЯ СЕССИЯ</w:t>
      </w:r>
    </w:p>
    <w:p w:rsidR="006F3591" w:rsidRPr="009829C8" w:rsidRDefault="006F3591" w:rsidP="009829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F3591" w:rsidRPr="009829C8" w:rsidRDefault="006F3591" w:rsidP="009829C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 w:rsidRPr="009829C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F3591" w:rsidRPr="009829C8" w:rsidRDefault="006F3591" w:rsidP="009829C8">
      <w:pPr>
        <w:tabs>
          <w:tab w:val="left" w:pos="708"/>
          <w:tab w:val="center" w:pos="4677"/>
          <w:tab w:val="left" w:pos="7920"/>
          <w:tab w:val="right" w:pos="9355"/>
        </w:tabs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 w:rsidRPr="009829C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F3591" w:rsidRPr="009829C8" w:rsidRDefault="006F3591" w:rsidP="009829C8">
      <w:pPr>
        <w:tabs>
          <w:tab w:val="left" w:pos="708"/>
          <w:tab w:val="center" w:pos="4677"/>
          <w:tab w:val="left" w:pos="7920"/>
          <w:tab w:val="right" w:pos="9355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F3591" w:rsidRPr="006C641A" w:rsidRDefault="006F3591" w:rsidP="009829C8">
      <w:pPr>
        <w:tabs>
          <w:tab w:val="left" w:pos="708"/>
          <w:tab w:val="center" w:pos="4677"/>
          <w:tab w:val="left" w:pos="7920"/>
          <w:tab w:val="right" w:pos="9355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829C8">
        <w:rPr>
          <w:rFonts w:ascii="Times New Roman" w:hAnsi="Times New Roman"/>
          <w:b/>
          <w:color w:val="000000"/>
          <w:sz w:val="28"/>
          <w:szCs w:val="28"/>
        </w:rPr>
        <w:t xml:space="preserve">от  31.05.2012                                                                                               № </w:t>
      </w:r>
      <w:r w:rsidRPr="006C641A">
        <w:rPr>
          <w:rFonts w:ascii="Times New Roman" w:hAnsi="Times New Roman"/>
          <w:b/>
          <w:color w:val="000000"/>
          <w:sz w:val="28"/>
          <w:szCs w:val="28"/>
        </w:rPr>
        <w:t>4</w:t>
      </w:r>
    </w:p>
    <w:p w:rsidR="006F3591" w:rsidRPr="00D4211A" w:rsidRDefault="006F3591" w:rsidP="009829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4211A">
        <w:rPr>
          <w:rFonts w:ascii="Times New Roman" w:hAnsi="Times New Roman"/>
          <w:color w:val="000000"/>
          <w:sz w:val="24"/>
          <w:szCs w:val="24"/>
        </w:rPr>
        <w:t>станица Старощербиновская</w:t>
      </w:r>
    </w:p>
    <w:p w:rsidR="006F3591" w:rsidRPr="00B157D4" w:rsidRDefault="006F3591" w:rsidP="009829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157D4">
        <w:rPr>
          <w:rFonts w:ascii="Times New Roman" w:hAnsi="Times New Roman"/>
          <w:sz w:val="28"/>
          <w:szCs w:val="28"/>
        </w:rPr>
        <w:tab/>
      </w:r>
      <w:r w:rsidRPr="00B157D4">
        <w:rPr>
          <w:rFonts w:ascii="Times New Roman" w:hAnsi="Times New Roman"/>
          <w:sz w:val="28"/>
          <w:szCs w:val="28"/>
        </w:rPr>
        <w:tab/>
      </w:r>
      <w:r w:rsidRPr="00B157D4">
        <w:rPr>
          <w:rFonts w:ascii="Times New Roman" w:hAnsi="Times New Roman"/>
          <w:sz w:val="28"/>
          <w:szCs w:val="28"/>
        </w:rPr>
        <w:tab/>
      </w:r>
      <w:r w:rsidRPr="00B157D4">
        <w:rPr>
          <w:rFonts w:ascii="Times New Roman" w:hAnsi="Times New Roman"/>
          <w:sz w:val="28"/>
          <w:szCs w:val="28"/>
        </w:rPr>
        <w:tab/>
      </w:r>
      <w:r w:rsidRPr="00B157D4">
        <w:rPr>
          <w:rFonts w:ascii="Times New Roman" w:hAnsi="Times New Roman"/>
          <w:sz w:val="28"/>
          <w:szCs w:val="28"/>
        </w:rPr>
        <w:tab/>
      </w:r>
      <w:r w:rsidRPr="00B157D4">
        <w:rPr>
          <w:rFonts w:ascii="Times New Roman" w:hAnsi="Times New Roman"/>
          <w:sz w:val="28"/>
          <w:szCs w:val="28"/>
        </w:rPr>
        <w:tab/>
      </w:r>
      <w:r w:rsidRPr="00B157D4">
        <w:rPr>
          <w:rFonts w:ascii="Times New Roman" w:hAnsi="Times New Roman"/>
          <w:sz w:val="28"/>
          <w:szCs w:val="28"/>
        </w:rPr>
        <w:tab/>
      </w:r>
      <w:r w:rsidRPr="00B157D4">
        <w:rPr>
          <w:rFonts w:ascii="Times New Roman" w:hAnsi="Times New Roman"/>
          <w:sz w:val="28"/>
          <w:szCs w:val="28"/>
        </w:rPr>
        <w:tab/>
      </w:r>
      <w:r w:rsidRPr="00B157D4">
        <w:rPr>
          <w:rFonts w:ascii="Times New Roman" w:hAnsi="Times New Roman"/>
          <w:sz w:val="28"/>
          <w:szCs w:val="28"/>
        </w:rPr>
        <w:tab/>
      </w:r>
      <w:r w:rsidRPr="00B157D4">
        <w:rPr>
          <w:rFonts w:ascii="Times New Roman" w:hAnsi="Times New Roman"/>
          <w:sz w:val="28"/>
          <w:szCs w:val="28"/>
        </w:rPr>
        <w:tab/>
      </w:r>
      <w:r w:rsidRPr="00B157D4">
        <w:rPr>
          <w:rFonts w:ascii="Times New Roman" w:hAnsi="Times New Roman"/>
          <w:sz w:val="28"/>
          <w:szCs w:val="28"/>
        </w:rPr>
        <w:tab/>
      </w:r>
      <w:r w:rsidRPr="00B157D4">
        <w:rPr>
          <w:rFonts w:ascii="Times New Roman" w:hAnsi="Times New Roman"/>
          <w:sz w:val="28"/>
          <w:szCs w:val="28"/>
        </w:rPr>
        <w:tab/>
      </w:r>
    </w:p>
    <w:p w:rsidR="006F3591" w:rsidRPr="00B157D4" w:rsidRDefault="006F3591" w:rsidP="00B15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157D4">
        <w:rPr>
          <w:rFonts w:ascii="Times New Roman" w:hAnsi="Times New Roman"/>
          <w:b/>
          <w:bCs/>
          <w:sz w:val="28"/>
          <w:szCs w:val="28"/>
        </w:rPr>
        <w:t>Об исполнении бюджета муниципального образования</w:t>
      </w:r>
    </w:p>
    <w:p w:rsidR="006F3591" w:rsidRPr="00B157D4" w:rsidRDefault="006F3591" w:rsidP="00B15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157D4">
        <w:rPr>
          <w:rFonts w:ascii="Times New Roman" w:hAnsi="Times New Roman"/>
          <w:b/>
          <w:bCs/>
          <w:sz w:val="28"/>
          <w:szCs w:val="28"/>
        </w:rPr>
        <w:t>Щербиновский район за 2011 год</w:t>
      </w:r>
    </w:p>
    <w:p w:rsidR="006F3591" w:rsidRPr="00B157D4" w:rsidRDefault="006F3591" w:rsidP="00B157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F3591" w:rsidRPr="00B157D4" w:rsidRDefault="006F3591" w:rsidP="00B157D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157D4">
        <w:rPr>
          <w:rFonts w:ascii="Times New Roman" w:hAnsi="Times New Roman"/>
          <w:bCs/>
          <w:sz w:val="28"/>
          <w:szCs w:val="28"/>
        </w:rPr>
        <w:t>Заслушав и обсудив представленный главой муниципального образов</w:t>
      </w:r>
      <w:r w:rsidRPr="00B157D4">
        <w:rPr>
          <w:rFonts w:ascii="Times New Roman" w:hAnsi="Times New Roman"/>
          <w:bCs/>
          <w:sz w:val="28"/>
          <w:szCs w:val="28"/>
        </w:rPr>
        <w:t>а</w:t>
      </w:r>
      <w:r w:rsidRPr="00B157D4">
        <w:rPr>
          <w:rFonts w:ascii="Times New Roman" w:hAnsi="Times New Roman"/>
          <w:bCs/>
          <w:sz w:val="28"/>
          <w:szCs w:val="28"/>
        </w:rPr>
        <w:t>ния Щербиновский район годовой отчет об исполнении бюджета муниципал</w:t>
      </w:r>
      <w:r w:rsidRPr="00B157D4">
        <w:rPr>
          <w:rFonts w:ascii="Times New Roman" w:hAnsi="Times New Roman"/>
          <w:bCs/>
          <w:sz w:val="28"/>
          <w:szCs w:val="28"/>
        </w:rPr>
        <w:t>ь</w:t>
      </w:r>
      <w:r w:rsidRPr="00B157D4">
        <w:rPr>
          <w:rFonts w:ascii="Times New Roman" w:hAnsi="Times New Roman"/>
          <w:bCs/>
          <w:sz w:val="28"/>
          <w:szCs w:val="28"/>
        </w:rPr>
        <w:t>ного образования Щербиновский район за 2011 год, учитывая результаты пу</w:t>
      </w:r>
      <w:r w:rsidRPr="00B157D4">
        <w:rPr>
          <w:rFonts w:ascii="Times New Roman" w:hAnsi="Times New Roman"/>
          <w:bCs/>
          <w:sz w:val="28"/>
          <w:szCs w:val="28"/>
        </w:rPr>
        <w:t>б</w:t>
      </w:r>
      <w:r w:rsidRPr="00B157D4">
        <w:rPr>
          <w:rFonts w:ascii="Times New Roman" w:hAnsi="Times New Roman"/>
          <w:bCs/>
          <w:sz w:val="28"/>
          <w:szCs w:val="28"/>
        </w:rPr>
        <w:t>личных слушаний, проведенных 16 апреля 2012 года по проекту годового отч</w:t>
      </w:r>
      <w:r w:rsidRPr="00B157D4">
        <w:rPr>
          <w:rFonts w:ascii="Times New Roman" w:hAnsi="Times New Roman"/>
          <w:bCs/>
          <w:sz w:val="28"/>
          <w:szCs w:val="28"/>
        </w:rPr>
        <w:t>е</w:t>
      </w:r>
      <w:r w:rsidRPr="00B157D4">
        <w:rPr>
          <w:rFonts w:ascii="Times New Roman" w:hAnsi="Times New Roman"/>
          <w:bCs/>
          <w:sz w:val="28"/>
          <w:szCs w:val="28"/>
        </w:rPr>
        <w:t>та «Об исполнении бюджета муниципального образования Щербиновский ра</w:t>
      </w:r>
      <w:r w:rsidRPr="00B157D4">
        <w:rPr>
          <w:rFonts w:ascii="Times New Roman" w:hAnsi="Times New Roman"/>
          <w:bCs/>
          <w:sz w:val="28"/>
          <w:szCs w:val="28"/>
        </w:rPr>
        <w:t>й</w:t>
      </w:r>
      <w:r w:rsidRPr="00B157D4">
        <w:rPr>
          <w:rFonts w:ascii="Times New Roman" w:hAnsi="Times New Roman"/>
          <w:bCs/>
          <w:sz w:val="28"/>
          <w:szCs w:val="28"/>
        </w:rPr>
        <w:t>он за 2011 год», в соответствии с Бюджетным Кодексом Российской Федер</w:t>
      </w:r>
      <w:r w:rsidRPr="00B157D4">
        <w:rPr>
          <w:rFonts w:ascii="Times New Roman" w:hAnsi="Times New Roman"/>
          <w:bCs/>
          <w:sz w:val="28"/>
          <w:szCs w:val="28"/>
        </w:rPr>
        <w:t>а</w:t>
      </w:r>
      <w:r w:rsidRPr="00B157D4">
        <w:rPr>
          <w:rFonts w:ascii="Times New Roman" w:hAnsi="Times New Roman"/>
          <w:bCs/>
          <w:sz w:val="28"/>
          <w:szCs w:val="28"/>
        </w:rPr>
        <w:t>ции,  Уставом муниципального образования Щербиновский район, Положен</w:t>
      </w:r>
      <w:r w:rsidRPr="00B157D4">
        <w:rPr>
          <w:rFonts w:ascii="Times New Roman" w:hAnsi="Times New Roman"/>
          <w:bCs/>
          <w:sz w:val="28"/>
          <w:szCs w:val="28"/>
        </w:rPr>
        <w:t>и</w:t>
      </w:r>
      <w:r w:rsidRPr="00B157D4">
        <w:rPr>
          <w:rFonts w:ascii="Times New Roman" w:hAnsi="Times New Roman"/>
          <w:bCs/>
          <w:sz w:val="28"/>
          <w:szCs w:val="28"/>
        </w:rPr>
        <w:t>ем о бюджетном процессе в муниципальном образовании Щербиновский район, Совет муниципального образования Щербиновский район р е ш и л:</w:t>
      </w:r>
    </w:p>
    <w:p w:rsidR="006F3591" w:rsidRPr="00B157D4" w:rsidRDefault="006F3591" w:rsidP="00B157D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157D4">
        <w:rPr>
          <w:rFonts w:ascii="Times New Roman" w:hAnsi="Times New Roman"/>
          <w:bCs/>
          <w:sz w:val="28"/>
          <w:szCs w:val="28"/>
        </w:rPr>
        <w:t>1. Утвердить отчет об исполнении бюджета муниципального образов</w:t>
      </w:r>
      <w:r w:rsidRPr="00B157D4">
        <w:rPr>
          <w:rFonts w:ascii="Times New Roman" w:hAnsi="Times New Roman"/>
          <w:bCs/>
          <w:sz w:val="28"/>
          <w:szCs w:val="28"/>
        </w:rPr>
        <w:t>а</w:t>
      </w:r>
      <w:r w:rsidRPr="00B157D4">
        <w:rPr>
          <w:rFonts w:ascii="Times New Roman" w:hAnsi="Times New Roman"/>
          <w:bCs/>
          <w:sz w:val="28"/>
          <w:szCs w:val="28"/>
        </w:rPr>
        <w:t>ния Щербиновский район за 2011 год по доходам в сумме 477 415 603,16  ру</w:t>
      </w:r>
      <w:r w:rsidRPr="00B157D4">
        <w:rPr>
          <w:rFonts w:ascii="Times New Roman" w:hAnsi="Times New Roman"/>
          <w:bCs/>
          <w:sz w:val="28"/>
          <w:szCs w:val="28"/>
        </w:rPr>
        <w:t>б</w:t>
      </w:r>
      <w:r w:rsidRPr="00B157D4">
        <w:rPr>
          <w:rFonts w:ascii="Times New Roman" w:hAnsi="Times New Roman"/>
          <w:bCs/>
          <w:sz w:val="28"/>
          <w:szCs w:val="28"/>
        </w:rPr>
        <w:t>лей, по расходам в сумме 512 156 142,02 рублей с превышением расходов над доходами, дефицит бюджета муниципального образования Щербиновский ра</w:t>
      </w:r>
      <w:r w:rsidRPr="00B157D4">
        <w:rPr>
          <w:rFonts w:ascii="Times New Roman" w:hAnsi="Times New Roman"/>
          <w:bCs/>
          <w:sz w:val="28"/>
          <w:szCs w:val="28"/>
        </w:rPr>
        <w:t>й</w:t>
      </w:r>
      <w:r w:rsidRPr="00B157D4">
        <w:rPr>
          <w:rFonts w:ascii="Times New Roman" w:hAnsi="Times New Roman"/>
          <w:bCs/>
          <w:sz w:val="28"/>
          <w:szCs w:val="28"/>
        </w:rPr>
        <w:t>он) в сумме 34 740 538,86   рублей и со следующими показателями:</w:t>
      </w:r>
    </w:p>
    <w:p w:rsidR="006F3591" w:rsidRPr="00B157D4" w:rsidRDefault="006F3591" w:rsidP="00B157D4">
      <w:pPr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B157D4">
        <w:rPr>
          <w:rFonts w:ascii="Times New Roman" w:hAnsi="Times New Roman"/>
          <w:sz w:val="28"/>
          <w:szCs w:val="28"/>
        </w:rPr>
        <w:t>1) доходы бюджета</w:t>
      </w:r>
      <w:r w:rsidRPr="00B157D4">
        <w:rPr>
          <w:rFonts w:ascii="Times New Roman" w:hAnsi="Times New Roman"/>
          <w:b/>
          <w:sz w:val="28"/>
          <w:szCs w:val="28"/>
        </w:rPr>
        <w:t xml:space="preserve"> </w:t>
      </w:r>
      <w:r w:rsidRPr="00B157D4">
        <w:rPr>
          <w:rFonts w:ascii="Times New Roman" w:hAnsi="Times New Roman"/>
          <w:sz w:val="28"/>
          <w:szCs w:val="28"/>
        </w:rPr>
        <w:t>муниципального образования Щербиновский район по кодам видов доходов, подвидов доходов, классификации операций сектора государственного управления, относящихся к доходам бюджета муниципальн</w:t>
      </w:r>
      <w:r w:rsidRPr="00B157D4">
        <w:rPr>
          <w:rFonts w:ascii="Times New Roman" w:hAnsi="Times New Roman"/>
          <w:sz w:val="28"/>
          <w:szCs w:val="28"/>
        </w:rPr>
        <w:t>о</w:t>
      </w:r>
      <w:r w:rsidRPr="00B157D4">
        <w:rPr>
          <w:rFonts w:ascii="Times New Roman" w:hAnsi="Times New Roman"/>
          <w:sz w:val="28"/>
          <w:szCs w:val="28"/>
        </w:rPr>
        <w:t>го образования Щербиновский район за 2011 год согласно приложению 1 к н</w:t>
      </w:r>
      <w:r w:rsidRPr="00B157D4">
        <w:rPr>
          <w:rFonts w:ascii="Times New Roman" w:hAnsi="Times New Roman"/>
          <w:sz w:val="28"/>
          <w:szCs w:val="28"/>
        </w:rPr>
        <w:t>а</w:t>
      </w:r>
      <w:r w:rsidRPr="00B157D4">
        <w:rPr>
          <w:rFonts w:ascii="Times New Roman" w:hAnsi="Times New Roman"/>
          <w:sz w:val="28"/>
          <w:szCs w:val="28"/>
        </w:rPr>
        <w:t>стоящему решению;</w:t>
      </w:r>
    </w:p>
    <w:p w:rsidR="006F3591" w:rsidRPr="00B157D4" w:rsidRDefault="006F3591" w:rsidP="00B157D4">
      <w:pPr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B157D4">
        <w:rPr>
          <w:rFonts w:ascii="Times New Roman" w:hAnsi="Times New Roman"/>
          <w:sz w:val="28"/>
          <w:szCs w:val="28"/>
        </w:rPr>
        <w:t>2) доходы бюджета муниципального образования Щербиновский район по кодам классификации доходов бюджетов за 2011 год согласно приложению 2 к настоящему решению;</w:t>
      </w:r>
    </w:p>
    <w:p w:rsidR="006F3591" w:rsidRPr="00B157D4" w:rsidRDefault="006F3591" w:rsidP="00B157D4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B157D4">
        <w:rPr>
          <w:rFonts w:ascii="Times New Roman" w:hAnsi="Times New Roman"/>
          <w:sz w:val="28"/>
          <w:szCs w:val="28"/>
        </w:rPr>
        <w:t>3) расходы бюджета муниципального образования Щербиновский район по разделам, подразделам классификации расходов бюджетов за 2011 год с</w:t>
      </w:r>
      <w:r w:rsidRPr="00B157D4">
        <w:rPr>
          <w:rFonts w:ascii="Times New Roman" w:hAnsi="Times New Roman"/>
          <w:sz w:val="28"/>
          <w:szCs w:val="28"/>
        </w:rPr>
        <w:t>о</w:t>
      </w:r>
      <w:r w:rsidRPr="00B157D4">
        <w:rPr>
          <w:rFonts w:ascii="Times New Roman" w:hAnsi="Times New Roman"/>
          <w:sz w:val="28"/>
          <w:szCs w:val="28"/>
        </w:rPr>
        <w:t>гласно приложению 3 к настоящему решению;</w:t>
      </w:r>
    </w:p>
    <w:p w:rsidR="006F3591" w:rsidRPr="00B157D4" w:rsidRDefault="006F3591" w:rsidP="00B157D4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B157D4">
        <w:rPr>
          <w:rFonts w:ascii="Times New Roman" w:hAnsi="Times New Roman"/>
          <w:sz w:val="28"/>
          <w:szCs w:val="28"/>
        </w:rPr>
        <w:t>4) ведомственная структура расходов бюджета муниципального образ</w:t>
      </w:r>
      <w:r w:rsidRPr="00B157D4">
        <w:rPr>
          <w:rFonts w:ascii="Times New Roman" w:hAnsi="Times New Roman"/>
          <w:sz w:val="28"/>
          <w:szCs w:val="28"/>
        </w:rPr>
        <w:t>о</w:t>
      </w:r>
      <w:r w:rsidRPr="00B157D4">
        <w:rPr>
          <w:rFonts w:ascii="Times New Roman" w:hAnsi="Times New Roman"/>
          <w:sz w:val="28"/>
          <w:szCs w:val="28"/>
        </w:rPr>
        <w:t>вания Щербиновский район за 2011 год согласно приложению 4 к настоящему решению;</w:t>
      </w:r>
    </w:p>
    <w:p w:rsidR="006F3591" w:rsidRPr="00B157D4" w:rsidRDefault="006F3591" w:rsidP="00B157D4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B157D4">
        <w:rPr>
          <w:rFonts w:ascii="Times New Roman" w:hAnsi="Times New Roman"/>
          <w:sz w:val="28"/>
          <w:szCs w:val="28"/>
        </w:rPr>
        <w:t>5) источники финансирования дефицита бюджета муниципального обр</w:t>
      </w:r>
      <w:r w:rsidRPr="00B157D4">
        <w:rPr>
          <w:rFonts w:ascii="Times New Roman" w:hAnsi="Times New Roman"/>
          <w:sz w:val="28"/>
          <w:szCs w:val="28"/>
        </w:rPr>
        <w:t>а</w:t>
      </w:r>
      <w:r w:rsidRPr="00B157D4">
        <w:rPr>
          <w:rFonts w:ascii="Times New Roman" w:hAnsi="Times New Roman"/>
          <w:sz w:val="28"/>
          <w:szCs w:val="28"/>
        </w:rPr>
        <w:t>зования Щербиновский район по кодам групп, подгрупп, статей, видов исто</w:t>
      </w:r>
      <w:r w:rsidRPr="00B157D4">
        <w:rPr>
          <w:rFonts w:ascii="Times New Roman" w:hAnsi="Times New Roman"/>
          <w:sz w:val="28"/>
          <w:szCs w:val="28"/>
        </w:rPr>
        <w:t>ч</w:t>
      </w:r>
      <w:r w:rsidRPr="00B157D4">
        <w:rPr>
          <w:rFonts w:ascii="Times New Roman" w:hAnsi="Times New Roman"/>
          <w:sz w:val="28"/>
          <w:szCs w:val="28"/>
        </w:rPr>
        <w:t>ников финансирования дефицитов бюджетов классификации операций сектора государственного управления, относящихся к источникам финансирования д</w:t>
      </w:r>
      <w:r w:rsidRPr="00B157D4">
        <w:rPr>
          <w:rFonts w:ascii="Times New Roman" w:hAnsi="Times New Roman"/>
          <w:sz w:val="28"/>
          <w:szCs w:val="28"/>
        </w:rPr>
        <w:t>е</w:t>
      </w:r>
      <w:r w:rsidRPr="00B157D4">
        <w:rPr>
          <w:rFonts w:ascii="Times New Roman" w:hAnsi="Times New Roman"/>
          <w:sz w:val="28"/>
          <w:szCs w:val="28"/>
        </w:rPr>
        <w:t>фицитов бюджетов, за 2011 год согласно приложению 5 к настоящему реш</w:t>
      </w:r>
      <w:r w:rsidRPr="00B157D4">
        <w:rPr>
          <w:rFonts w:ascii="Times New Roman" w:hAnsi="Times New Roman"/>
          <w:sz w:val="28"/>
          <w:szCs w:val="28"/>
        </w:rPr>
        <w:t>е</w:t>
      </w:r>
      <w:r w:rsidRPr="00B157D4">
        <w:rPr>
          <w:rFonts w:ascii="Times New Roman" w:hAnsi="Times New Roman"/>
          <w:sz w:val="28"/>
          <w:szCs w:val="28"/>
        </w:rPr>
        <w:t>нию;</w:t>
      </w:r>
    </w:p>
    <w:p w:rsidR="006F3591" w:rsidRPr="00B157D4" w:rsidRDefault="006F3591" w:rsidP="00B157D4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B157D4">
        <w:rPr>
          <w:rFonts w:ascii="Times New Roman" w:hAnsi="Times New Roman"/>
          <w:sz w:val="28"/>
          <w:szCs w:val="28"/>
        </w:rPr>
        <w:t>6) источники финансирования дефицита бюджета муниципального обр</w:t>
      </w:r>
      <w:r w:rsidRPr="00B157D4">
        <w:rPr>
          <w:rFonts w:ascii="Times New Roman" w:hAnsi="Times New Roman"/>
          <w:sz w:val="28"/>
          <w:szCs w:val="28"/>
        </w:rPr>
        <w:t>а</w:t>
      </w:r>
      <w:r w:rsidRPr="00B157D4">
        <w:rPr>
          <w:rFonts w:ascii="Times New Roman" w:hAnsi="Times New Roman"/>
          <w:sz w:val="28"/>
          <w:szCs w:val="28"/>
        </w:rPr>
        <w:t>зования Щербиновский район по кодам классификации источников финансир</w:t>
      </w:r>
      <w:r w:rsidRPr="00B157D4">
        <w:rPr>
          <w:rFonts w:ascii="Times New Roman" w:hAnsi="Times New Roman"/>
          <w:sz w:val="28"/>
          <w:szCs w:val="28"/>
        </w:rPr>
        <w:t>о</w:t>
      </w:r>
      <w:r w:rsidRPr="00B157D4">
        <w:rPr>
          <w:rFonts w:ascii="Times New Roman" w:hAnsi="Times New Roman"/>
          <w:sz w:val="28"/>
          <w:szCs w:val="28"/>
        </w:rPr>
        <w:t>вания дефицитов бюджетов за 2011 год согласно приложению 6 к настоящему решению;</w:t>
      </w:r>
    </w:p>
    <w:p w:rsidR="006F3591" w:rsidRPr="00B157D4" w:rsidRDefault="006F3591" w:rsidP="00B157D4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B157D4">
        <w:rPr>
          <w:rFonts w:ascii="Times New Roman" w:hAnsi="Times New Roman"/>
          <w:sz w:val="28"/>
          <w:szCs w:val="28"/>
        </w:rPr>
        <w:t xml:space="preserve">7) перечень муниципальных </w:t>
      </w:r>
      <w:r>
        <w:rPr>
          <w:rFonts w:ascii="Times New Roman" w:hAnsi="Times New Roman"/>
          <w:sz w:val="28"/>
          <w:szCs w:val="28"/>
        </w:rPr>
        <w:t xml:space="preserve">долгосрочных и ведомственных </w:t>
      </w:r>
      <w:r w:rsidRPr="00B157D4">
        <w:rPr>
          <w:rFonts w:ascii="Times New Roman" w:hAnsi="Times New Roman"/>
          <w:sz w:val="28"/>
          <w:szCs w:val="28"/>
        </w:rPr>
        <w:t xml:space="preserve">целевых программ, предусмотренных к финансированию из бюджета муниципального образования Щербиновский район в 2011 году согласно приложению </w:t>
      </w:r>
      <w:r>
        <w:rPr>
          <w:rFonts w:ascii="Times New Roman" w:hAnsi="Times New Roman"/>
          <w:sz w:val="28"/>
          <w:szCs w:val="28"/>
        </w:rPr>
        <w:t>7</w:t>
      </w:r>
      <w:r w:rsidRPr="00B157D4">
        <w:rPr>
          <w:rFonts w:ascii="Times New Roman" w:hAnsi="Times New Roman"/>
          <w:sz w:val="28"/>
          <w:szCs w:val="28"/>
        </w:rPr>
        <w:t xml:space="preserve"> к н</w:t>
      </w:r>
      <w:r w:rsidRPr="00B157D4">
        <w:rPr>
          <w:rFonts w:ascii="Times New Roman" w:hAnsi="Times New Roman"/>
          <w:sz w:val="28"/>
          <w:szCs w:val="28"/>
        </w:rPr>
        <w:t>а</w:t>
      </w:r>
      <w:r w:rsidRPr="00B157D4">
        <w:rPr>
          <w:rFonts w:ascii="Times New Roman" w:hAnsi="Times New Roman"/>
          <w:sz w:val="28"/>
          <w:szCs w:val="28"/>
        </w:rPr>
        <w:t>стоящему решению.</w:t>
      </w:r>
    </w:p>
    <w:p w:rsidR="006F3591" w:rsidRPr="00B157D4" w:rsidRDefault="006F3591" w:rsidP="00B157D4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B157D4">
        <w:rPr>
          <w:rFonts w:ascii="Times New Roman" w:hAnsi="Times New Roman"/>
          <w:sz w:val="28"/>
          <w:szCs w:val="28"/>
        </w:rPr>
        <w:t>2. Официально опубликовать настоящее решение в периодическом п</w:t>
      </w:r>
      <w:r w:rsidRPr="00B157D4">
        <w:rPr>
          <w:rFonts w:ascii="Times New Roman" w:hAnsi="Times New Roman"/>
          <w:sz w:val="28"/>
          <w:szCs w:val="28"/>
        </w:rPr>
        <w:t>е</w:t>
      </w:r>
      <w:r w:rsidRPr="00B157D4">
        <w:rPr>
          <w:rFonts w:ascii="Times New Roman" w:hAnsi="Times New Roman"/>
          <w:sz w:val="28"/>
          <w:szCs w:val="28"/>
        </w:rPr>
        <w:t>чатном издании «Информационный бюллетень органов местного самоуправл</w:t>
      </w:r>
      <w:r w:rsidRPr="00B157D4">
        <w:rPr>
          <w:rFonts w:ascii="Times New Roman" w:hAnsi="Times New Roman"/>
          <w:sz w:val="28"/>
          <w:szCs w:val="28"/>
        </w:rPr>
        <w:t>е</w:t>
      </w:r>
      <w:r w:rsidRPr="00B157D4">
        <w:rPr>
          <w:rFonts w:ascii="Times New Roman" w:hAnsi="Times New Roman"/>
          <w:sz w:val="28"/>
          <w:szCs w:val="28"/>
        </w:rPr>
        <w:t>ния муниципального образования Щербиновский район».</w:t>
      </w:r>
    </w:p>
    <w:p w:rsidR="006F3591" w:rsidRPr="00B157D4" w:rsidRDefault="006F3591" w:rsidP="00B157D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57D4">
        <w:rPr>
          <w:rFonts w:ascii="Times New Roman" w:hAnsi="Times New Roman"/>
          <w:sz w:val="28"/>
          <w:szCs w:val="28"/>
        </w:rPr>
        <w:t>3. Отделу компьютерного обеспечения и информатизации управления д</w:t>
      </w:r>
      <w:r w:rsidRPr="00B157D4">
        <w:rPr>
          <w:rFonts w:ascii="Times New Roman" w:hAnsi="Times New Roman"/>
          <w:sz w:val="28"/>
          <w:szCs w:val="28"/>
        </w:rPr>
        <w:t>е</w:t>
      </w:r>
      <w:r w:rsidRPr="00B157D4">
        <w:rPr>
          <w:rFonts w:ascii="Times New Roman" w:hAnsi="Times New Roman"/>
          <w:sz w:val="28"/>
          <w:szCs w:val="28"/>
        </w:rPr>
        <w:t>лами администрации муниципального образования Щербиновский район    (Липатников) разместить настоящее решение на официальном сайте Совета муниципального образования Щербиновский район.</w:t>
      </w:r>
    </w:p>
    <w:p w:rsidR="006F3591" w:rsidRPr="00B157D4" w:rsidRDefault="006F3591" w:rsidP="00B157D4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B157D4">
        <w:rPr>
          <w:rFonts w:ascii="Times New Roman" w:hAnsi="Times New Roman"/>
          <w:sz w:val="28"/>
          <w:szCs w:val="28"/>
        </w:rPr>
        <w:t>4. Контроль за выполнением настоящего решения возложить на пост</w:t>
      </w:r>
      <w:r w:rsidRPr="00B157D4">
        <w:rPr>
          <w:rFonts w:ascii="Times New Roman" w:hAnsi="Times New Roman"/>
          <w:sz w:val="28"/>
          <w:szCs w:val="28"/>
        </w:rPr>
        <w:t>о</w:t>
      </w:r>
      <w:r w:rsidRPr="00B157D4">
        <w:rPr>
          <w:rFonts w:ascii="Times New Roman" w:hAnsi="Times New Roman"/>
          <w:sz w:val="28"/>
          <w:szCs w:val="28"/>
        </w:rPr>
        <w:t>янную комиссию Совета муниципального образования Щербиновский район по бюджету и экономическому развитию района (Никитин).</w:t>
      </w:r>
    </w:p>
    <w:p w:rsidR="006F3591" w:rsidRPr="00B157D4" w:rsidRDefault="006F3591" w:rsidP="00B157D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157D4">
        <w:rPr>
          <w:rFonts w:ascii="Times New Roman" w:hAnsi="Times New Roman"/>
          <w:sz w:val="28"/>
          <w:szCs w:val="28"/>
        </w:rPr>
        <w:t>5. Настоящее решение вступает в силу со дня его официального опубл</w:t>
      </w:r>
      <w:r w:rsidRPr="00B157D4">
        <w:rPr>
          <w:rFonts w:ascii="Times New Roman" w:hAnsi="Times New Roman"/>
          <w:sz w:val="28"/>
          <w:szCs w:val="28"/>
        </w:rPr>
        <w:t>и</w:t>
      </w:r>
      <w:r w:rsidRPr="00B157D4">
        <w:rPr>
          <w:rFonts w:ascii="Times New Roman" w:hAnsi="Times New Roman"/>
          <w:sz w:val="28"/>
          <w:szCs w:val="28"/>
        </w:rPr>
        <w:t>кования.</w:t>
      </w:r>
    </w:p>
    <w:p w:rsidR="006F3591" w:rsidRPr="00B157D4" w:rsidRDefault="006F3591" w:rsidP="00B157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F3591" w:rsidRPr="00B157D4" w:rsidRDefault="006F3591" w:rsidP="00B15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3591" w:rsidRPr="00B157D4" w:rsidRDefault="006F3591" w:rsidP="00B15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2"/>
        <w:gridCol w:w="4524"/>
      </w:tblGrid>
      <w:tr w:rsidR="006F3591" w:rsidRPr="004E7CDB" w:rsidTr="000D0939"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4E7CDB" w:rsidRDefault="006F3591" w:rsidP="00D94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CDB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6F3591" w:rsidRPr="004E7CDB" w:rsidRDefault="006F3591" w:rsidP="00D94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CDB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6F3591" w:rsidRPr="004E7CDB" w:rsidRDefault="006F3591" w:rsidP="00D94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CDB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</w:p>
          <w:p w:rsidR="006F3591" w:rsidRPr="004E7CDB" w:rsidRDefault="006F3591" w:rsidP="00D94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CDB">
              <w:rPr>
                <w:rFonts w:ascii="Times New Roman" w:hAnsi="Times New Roman"/>
                <w:sz w:val="28"/>
                <w:szCs w:val="28"/>
              </w:rPr>
              <w:t>__________________В.Г. Ким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4E7CDB" w:rsidRDefault="006F3591" w:rsidP="00D94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CDB"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 w:rsidR="006F3591" w:rsidRPr="004E7CDB" w:rsidRDefault="006F3591" w:rsidP="00D94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CDB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6F3591" w:rsidRPr="004E7CDB" w:rsidRDefault="006F3591" w:rsidP="00D94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CDB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</w:p>
          <w:p w:rsidR="006F3591" w:rsidRPr="004E7CDB" w:rsidRDefault="006F3591" w:rsidP="00D94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CDB">
              <w:rPr>
                <w:rFonts w:ascii="Times New Roman" w:hAnsi="Times New Roman"/>
                <w:sz w:val="28"/>
                <w:szCs w:val="28"/>
              </w:rPr>
              <w:t>_________________А.А.Мищенко</w:t>
            </w:r>
          </w:p>
        </w:tc>
      </w:tr>
    </w:tbl>
    <w:p w:rsidR="006F3591" w:rsidRPr="00B157D4" w:rsidRDefault="006F3591" w:rsidP="00D94770">
      <w:pPr>
        <w:spacing w:after="0" w:line="240" w:lineRule="auto"/>
        <w:ind w:left="283" w:right="-5"/>
        <w:rPr>
          <w:rFonts w:ascii="Times New Roman" w:hAnsi="Times New Roman"/>
          <w:sz w:val="28"/>
          <w:szCs w:val="28"/>
        </w:rPr>
      </w:pPr>
    </w:p>
    <w:p w:rsidR="006F3591" w:rsidRDefault="006F3591">
      <w:pPr>
        <w:rPr>
          <w:rFonts w:ascii="Times New Roman" w:hAnsi="Times New Roman"/>
          <w:sz w:val="28"/>
          <w:szCs w:val="28"/>
        </w:rPr>
      </w:pPr>
    </w:p>
    <w:p w:rsidR="006F3591" w:rsidRDefault="006F3591">
      <w:pPr>
        <w:rPr>
          <w:rFonts w:ascii="Times New Roman" w:hAnsi="Times New Roman"/>
          <w:sz w:val="28"/>
          <w:szCs w:val="28"/>
        </w:rPr>
      </w:pPr>
    </w:p>
    <w:p w:rsidR="006F3591" w:rsidRDefault="006F3591">
      <w:pPr>
        <w:rPr>
          <w:rFonts w:ascii="Times New Roman" w:hAnsi="Times New Roman"/>
          <w:sz w:val="28"/>
          <w:szCs w:val="28"/>
        </w:rPr>
      </w:pPr>
    </w:p>
    <w:p w:rsidR="006F3591" w:rsidRDefault="006F3591">
      <w:pPr>
        <w:rPr>
          <w:rFonts w:ascii="Times New Roman" w:hAnsi="Times New Roman"/>
          <w:sz w:val="28"/>
          <w:szCs w:val="28"/>
        </w:rPr>
      </w:pPr>
    </w:p>
    <w:p w:rsidR="006F3591" w:rsidRDefault="006F3591">
      <w:pPr>
        <w:rPr>
          <w:rFonts w:ascii="Times New Roman" w:hAnsi="Times New Roman"/>
          <w:sz w:val="28"/>
          <w:szCs w:val="28"/>
        </w:rPr>
      </w:pPr>
    </w:p>
    <w:tbl>
      <w:tblPr>
        <w:tblW w:w="16000" w:type="dxa"/>
        <w:tblInd w:w="-459" w:type="dxa"/>
        <w:tblLayout w:type="fixed"/>
        <w:tblLook w:val="00A0"/>
      </w:tblPr>
      <w:tblGrid>
        <w:gridCol w:w="3544"/>
        <w:gridCol w:w="144"/>
        <w:gridCol w:w="1274"/>
        <w:gridCol w:w="1724"/>
        <w:gridCol w:w="1252"/>
        <w:gridCol w:w="2410"/>
        <w:gridCol w:w="1392"/>
        <w:gridCol w:w="1320"/>
        <w:gridCol w:w="1580"/>
        <w:gridCol w:w="1360"/>
      </w:tblGrid>
      <w:tr w:rsidR="006F3591" w:rsidRPr="004E7CDB" w:rsidTr="00D8601D">
        <w:trPr>
          <w:trHeight w:val="375"/>
        </w:trPr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426"/>
        </w:trPr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ind w:left="567"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Щербиновский район </w:t>
            </w:r>
          </w:p>
          <w:p w:rsidR="006F3591" w:rsidRPr="00B157D4" w:rsidRDefault="006F3591" w:rsidP="00B157D4">
            <w:pPr>
              <w:spacing w:after="0" w:line="240" w:lineRule="auto"/>
              <w:ind w:left="567"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«Об исполнении бюджета </w:t>
            </w:r>
          </w:p>
          <w:p w:rsidR="006F3591" w:rsidRPr="00B157D4" w:rsidRDefault="006F3591" w:rsidP="00B157D4">
            <w:pPr>
              <w:spacing w:after="0" w:line="240" w:lineRule="auto"/>
              <w:ind w:left="567"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     Щербиновский район за 2011год»   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1F5D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31.05.2012г. № 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Доходы бюджета муниципального образования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Щербиновский район по кодам видов доходов, подвидов доходов,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классификации операций сектора государственного управления,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относящегося к доходам бюджета муниципального образования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457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Щербиновский район за 2011 год</w:t>
            </w:r>
          </w:p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749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Код</w:t>
            </w:r>
            <w:r w:rsidRPr="00B157D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бюджетной классиф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кации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Кассовое испо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нение за 2011 год, рублей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6F3591" w:rsidRPr="00B157D4" w:rsidRDefault="006F3591" w:rsidP="00B157D4">
      <w:pPr>
        <w:spacing w:after="0" w:line="240" w:lineRule="auto"/>
        <w:rPr>
          <w:sz w:val="2"/>
          <w:szCs w:val="2"/>
          <w:lang w:eastAsia="en-US"/>
        </w:rPr>
      </w:pPr>
    </w:p>
    <w:tbl>
      <w:tblPr>
        <w:tblW w:w="15858" w:type="dxa"/>
        <w:tblInd w:w="-459" w:type="dxa"/>
        <w:tblLayout w:type="fixed"/>
        <w:tblLook w:val="00A0"/>
      </w:tblPr>
      <w:tblGrid>
        <w:gridCol w:w="3544"/>
        <w:gridCol w:w="2004"/>
        <w:gridCol w:w="2390"/>
        <w:gridCol w:w="2410"/>
        <w:gridCol w:w="1250"/>
        <w:gridCol w:w="1320"/>
        <w:gridCol w:w="1580"/>
        <w:gridCol w:w="1360"/>
      </w:tblGrid>
      <w:tr w:rsidR="006F3591" w:rsidRPr="004E7CDB" w:rsidTr="00D8601D">
        <w:trPr>
          <w:trHeight w:val="375"/>
          <w:tblHeader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601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1 00 00000 00 0000 000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Налоговые и неналоговые дох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ды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172798378,53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6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1 01 01012 02 0000 110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Налог на прибыль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155278,73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1 01 02000 01 0000 110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117417102,38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974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1 05 02010 02 0000 110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Единый налог на вмененный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ход для отдельных видов деятел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ности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7267382,27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1286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1 05 02020 02 0000 110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Единый налог на вмененный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ход для отдельных видов деятел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ности (за налоговые периоды, 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текшие до 1 января 2011 года)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1655354,16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662"/>
        </w:trPr>
        <w:tc>
          <w:tcPr>
            <w:tcW w:w="3544" w:type="dxa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1 05 03010 01 0000 110</w:t>
            </w:r>
          </w:p>
        </w:tc>
        <w:tc>
          <w:tcPr>
            <w:tcW w:w="4394" w:type="dxa"/>
            <w:gridSpan w:val="2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Единый сельскохозяйственный налог 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2471011,65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888"/>
        </w:trPr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1 05 03020 01 0000 110</w:t>
            </w:r>
          </w:p>
        </w:tc>
        <w:tc>
          <w:tcPr>
            <w:tcW w:w="4394" w:type="dxa"/>
            <w:gridSpan w:val="2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Единый сельскохозяйственный налог (за налоговые периоды, 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текшие до    1 января 2011 года)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9906594,78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5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1 06 04000 02 0000 110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Транспортный налог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11707567,37</w:t>
            </w:r>
          </w:p>
        </w:tc>
        <w:tc>
          <w:tcPr>
            <w:tcW w:w="1250" w:type="dxa"/>
            <w:tcBorders>
              <w:left w:val="nil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8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1 08 03010 01 0000 110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Государственная пошлина по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лам, рассматриваемым в судах общей юрисдикции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1842288,36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98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1 08 07140 01 0000 110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Государственная пошлина за г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сударственную регистрацию транспортных средств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6676280,00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2328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1 09 07030 05 0000 110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Целевые сборы граждан и пре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приятий, учреждений, организ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26330,81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962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1 09 07050 05 0000 110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местные налоги, мобил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зуемые на территориях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402569,11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2971"/>
        </w:trPr>
        <w:tc>
          <w:tcPr>
            <w:tcW w:w="3544" w:type="dxa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1 11 05010 10 0021 120</w:t>
            </w:r>
          </w:p>
        </w:tc>
        <w:tc>
          <w:tcPr>
            <w:tcW w:w="4394" w:type="dxa"/>
            <w:gridSpan w:val="2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земли сельск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хозяйственного назначения, гос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дарственная собственность на 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торые не разграничена и которые расположены в границах посел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ний, а также средства от продажи права на заключение договоров аренды указанных земель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235088,13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1F5D1F">
        <w:trPr>
          <w:trHeight w:val="2971"/>
        </w:trPr>
        <w:tc>
          <w:tcPr>
            <w:tcW w:w="3544" w:type="dxa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1 11 05010 10 0022 120</w:t>
            </w:r>
          </w:p>
        </w:tc>
        <w:tc>
          <w:tcPr>
            <w:tcW w:w="4394" w:type="dxa"/>
            <w:gridSpan w:val="2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земли горо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ских населенных пунктов, гос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дарственная собственность на 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торые не разграничена и которые расположены в границах посел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ний, а также средства от продажи права на заключение договоров аренды указанных земель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220,00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2868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1 11 05010 10 0023 120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земли сельских населенных пунктов, государс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венная собственность на которые не разграничена и которые расп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ложены в границах поселений, а также средства от продажи права на заключение договоров аренды указанных земель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3017857,43</w:t>
            </w:r>
          </w:p>
        </w:tc>
        <w:tc>
          <w:tcPr>
            <w:tcW w:w="1250" w:type="dxa"/>
            <w:tcBorders>
              <w:top w:val="nil"/>
              <w:left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576"/>
        </w:trPr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1 11 05010 10 0024 120</w:t>
            </w:r>
          </w:p>
        </w:tc>
        <w:tc>
          <w:tcPr>
            <w:tcW w:w="4394" w:type="dxa"/>
            <w:gridSpan w:val="2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земли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мышленности, энергетики, тран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порта, связи и земли иного спец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ального назначения, государс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венная собственность на которые не разграничена и которые расп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ложены в границах поселений, а также средства от продажи права на заключение договоров аренды указанных земель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5198,11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977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1 11 05035 05 0000 120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Доходы от сдачи в аренду имущ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ства, находящегося в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пальной собственности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518211,49</w:t>
            </w:r>
          </w:p>
        </w:tc>
        <w:tc>
          <w:tcPr>
            <w:tcW w:w="1250" w:type="dxa"/>
            <w:tcBorders>
              <w:left w:val="nil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1287"/>
        </w:trPr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1 11 07015 05 0000 120</w:t>
            </w:r>
          </w:p>
        </w:tc>
        <w:tc>
          <w:tcPr>
            <w:tcW w:w="4394" w:type="dxa"/>
            <w:gridSpan w:val="2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Доходы от перечисления части прибыли, остающейся после упл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ты налогов муниципальных ун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тарных предприятий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984,00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2540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1 11 09045 05 0000 120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поступления от использ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 имущества, находящегося в собственности муниципальных районов (за исключением имущ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 автономных учреждений, а также имущества муниципальных унитарных предприятий, в том числе казённых)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190776,17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600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1 12 01000 01 0000 120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Плата за негативное воздействие на окружающую среду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1499956,68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1721"/>
        </w:trPr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1 13 03050 05 0000130</w:t>
            </w:r>
          </w:p>
        </w:tc>
        <w:tc>
          <w:tcPr>
            <w:tcW w:w="4394" w:type="dxa"/>
            <w:gridSpan w:val="2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доходы от оказания пла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услуг получателями средств бюджетов муниципальных 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й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онов и компенсации затрат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жетов муниципальных районов 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86683,71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15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1 14 06014 10 0000 430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Доходы от продажи земельных участков, государственная собс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венность на которые не разгран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чена и которые расположены в границах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470005,88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B157D4">
              <w:rPr>
                <w:rFonts w:ascii="Arial CYR" w:hAnsi="Arial CYR" w:cs="Arial CYR"/>
                <w:sz w:val="20"/>
                <w:szCs w:val="20"/>
              </w:rPr>
              <w:t>359206678,07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157D4">
              <w:rPr>
                <w:rFonts w:ascii="Arial CYR" w:hAnsi="Arial CYR" w:cs="Arial CYR"/>
                <w:sz w:val="20"/>
                <w:szCs w:val="20"/>
              </w:rPr>
              <w:t>#ССЫЛКА!</w:t>
            </w:r>
          </w:p>
        </w:tc>
      </w:tr>
      <w:tr w:rsidR="006F3591" w:rsidRPr="004E7CDB" w:rsidTr="00D8601D">
        <w:trPr>
          <w:trHeight w:val="63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1 16 00000 00 0000 000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7323206,35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47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Невыясненные поступления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-77569,04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295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2 00 00000 00 0000 000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304617224,63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1025"/>
        </w:trPr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2 02 00000 00 0000 000</w:t>
            </w:r>
          </w:p>
        </w:tc>
        <w:tc>
          <w:tcPr>
            <w:tcW w:w="4394" w:type="dxa"/>
            <w:gridSpan w:val="2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Безвозмездные поступления от других бюджетов бюджетной си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темы Российской Федерации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306321201,83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982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2 02 01000 00 0000 151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Дотации бюджетам субъектов Российской Федерации и мун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ципальных образований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44685900,00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996"/>
        </w:trPr>
        <w:tc>
          <w:tcPr>
            <w:tcW w:w="3544" w:type="dxa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2 02 01001 05 0000 151</w:t>
            </w:r>
          </w:p>
        </w:tc>
        <w:tc>
          <w:tcPr>
            <w:tcW w:w="4394" w:type="dxa"/>
            <w:gridSpan w:val="2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Дотации бюджетам муниципал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районов на выравнивание бюджетной обеспеченности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44685900,00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1408"/>
        </w:trPr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2 02 02000 00 0000 151</w:t>
            </w:r>
          </w:p>
        </w:tc>
        <w:tc>
          <w:tcPr>
            <w:tcW w:w="4394" w:type="dxa"/>
            <w:gridSpan w:val="2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Субсидии бюджетам субъектов Российской Федерации и мун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ципальных образований (ме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бюджетные субсидии)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103827460,83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45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2 02 02999 05 0000 151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субсидии бюджетам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103827460,83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105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2 02 03000 00 0000 151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Субвенции бюджетам субъектов Российской Федерации и мун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ципальных образований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151443010,00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128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2 02 03021 05 0000 151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Субвенции  бюджетам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районов  на ежемесячное денежное вознаграждение  за классное руководство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2959500,00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1271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2 02 03024 05 0000 151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Субвенции бюджетам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районов на выполнение передаваемых полномочий суб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ектов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122036500,00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2666"/>
        </w:trPr>
        <w:tc>
          <w:tcPr>
            <w:tcW w:w="3544" w:type="dxa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2 02 03026 05 0000 151</w:t>
            </w:r>
          </w:p>
        </w:tc>
        <w:tc>
          <w:tcPr>
            <w:tcW w:w="4394" w:type="dxa"/>
            <w:gridSpan w:val="2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Субвенции бюджетам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районов на обеспечение жилыми помещениями детей-сирот, детей, оставшихся без 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печения родителей, а также детей, находящихся под опекой (попеч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тельством), не имеющих закре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ленного жилого помещения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1004900,00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2286"/>
        </w:trPr>
        <w:tc>
          <w:tcPr>
            <w:tcW w:w="3544" w:type="dxa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2 02 03027 05 0000 151</w:t>
            </w:r>
          </w:p>
        </w:tc>
        <w:tc>
          <w:tcPr>
            <w:tcW w:w="4394" w:type="dxa"/>
            <w:gridSpan w:val="2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Субвенции  бюджетам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районов  на содержание ребенка в семье опекуна и прие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ной семье, а также вознагражд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ние, причитающееся приемному родителю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15840300,00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2726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2 02 03029 05 0000 151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Субвенции  бюджетам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районов  на компенс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цию части родительской платы за содержание ребенка в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образовательных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дениях, реализующих основную общеобразовательную программу</w:t>
            </w:r>
            <w:r w:rsidRPr="00B15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дошкольного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2627800,00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4522"/>
        </w:trPr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2 02 03046 05 0000 151</w:t>
            </w:r>
          </w:p>
        </w:tc>
        <w:tc>
          <w:tcPr>
            <w:tcW w:w="4394" w:type="dxa"/>
            <w:gridSpan w:val="2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Субвенции бюджетам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районов на возмещение гражданам,ведущим личное по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собное хозяйство, сельскохозя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й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ственным потребительским ко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перативам, крестьянским  (фе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мерским) хозяйствам части затрат на уплату процентов по кредитам, полученным в российских кр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дитных организациях, и займам полученным в сельскохозяйстве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кредитных потребительских кооперативах в 2005-2011 годах на срок до 8 лет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4279300,00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226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2 02 03055 05 0000 151 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Субвенции бюджетам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районов  на денежные выплаты медицинскому персоналу фельдшерско-акушерских пун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тов, врачам, фельдшерам  и мед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цинским сестрам скорой мед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цинской помощи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2627710,00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65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2 02 03999 05 0000 151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субвенции бюджетам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67000,00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5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2 02 04000 00 0000 151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Иные межбюджетные трансфе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ты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6364831,00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29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2 02 04014 05 0000 151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Межбюджетные трансферты, 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редаваемые бюджетам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районов из бюджетов 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селений на осуществление части полномочий по решению вопр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сов местного значения в соотве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ствии с заключенными соглаш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ниями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2394431,00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159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2 02 04025 05 0000 151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Межбюджетные трансферты, 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редаваемые бюджетам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районов на комплектов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ние книжных фондов библиотек муниципальных образований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19900,00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96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2 02 04999 05 0000 151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межбюджетные трансфе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ты, передаваемые бюджетам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3950500,00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914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2 07 05000 05 0000 180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безвозмездные поступл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ния в бюджеты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95000,00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1921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2 18 05000 05 0000 151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Доходы бюджетов муниципал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районов от возврата остатков субсидий, субвенций и иных ме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бюджетных трансфертов, име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щих целевое назначение,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шлых лет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273,29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2053"/>
        </w:trPr>
        <w:tc>
          <w:tcPr>
            <w:tcW w:w="3544" w:type="dxa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2 18 05030 05 0000 151</w:t>
            </w:r>
          </w:p>
        </w:tc>
        <w:tc>
          <w:tcPr>
            <w:tcW w:w="4394" w:type="dxa"/>
            <w:gridSpan w:val="2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Доходы бюджетов муниципал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районов от возврата остатков субсидий, субвенций и иных ме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бюджетных трансфертов, име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щих целевое назначение,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шлых лет из бюджетов поселений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273,29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1287"/>
        </w:trPr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2 19 05000 00 0000 151</w:t>
            </w:r>
          </w:p>
        </w:tc>
        <w:tc>
          <w:tcPr>
            <w:tcW w:w="4394" w:type="dxa"/>
            <w:gridSpan w:val="2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Возврат остатков субсидий, су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1799250,49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1691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2 19 05000 05 0000 151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Возврат остатков субсидий, су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венций и иных межбюджетных трансфертов, имеющих целевое назначение, прошлых лет из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жетов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1799250,49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9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Всего доходов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477415603,16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5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Щербиновский район,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начальник финансового управления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администрации муниципального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76379A">
        <w:trPr>
          <w:trHeight w:val="423"/>
        </w:trPr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76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Щербиновский район                                                       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76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   С.Ю.Цирульник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76379A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76379A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76379A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76379A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6F3591" w:rsidRDefault="006F3591"/>
    <w:tbl>
      <w:tblPr>
        <w:tblW w:w="15858" w:type="dxa"/>
        <w:tblInd w:w="-459" w:type="dxa"/>
        <w:tblLayout w:type="fixed"/>
        <w:tblLook w:val="00A0"/>
      </w:tblPr>
      <w:tblGrid>
        <w:gridCol w:w="15858"/>
      </w:tblGrid>
      <w:tr w:rsidR="006F3591" w:rsidRPr="004E7CDB" w:rsidTr="00E827A5">
        <w:trPr>
          <w:trHeight w:val="375"/>
        </w:trPr>
        <w:tc>
          <w:tcPr>
            <w:tcW w:w="15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82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E827A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6F3591" w:rsidRPr="004E7CDB" w:rsidTr="00E827A5">
        <w:trPr>
          <w:trHeight w:val="375"/>
        </w:trPr>
        <w:tc>
          <w:tcPr>
            <w:tcW w:w="15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</w:tc>
      </w:tr>
      <w:tr w:rsidR="006F3591" w:rsidRPr="004E7CDB" w:rsidTr="00E827A5">
        <w:trPr>
          <w:trHeight w:val="375"/>
        </w:trPr>
        <w:tc>
          <w:tcPr>
            <w:tcW w:w="15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</w:tr>
      <w:tr w:rsidR="006F3591" w:rsidRPr="004E7CDB" w:rsidTr="00E827A5">
        <w:trPr>
          <w:trHeight w:val="375"/>
        </w:trPr>
        <w:tc>
          <w:tcPr>
            <w:tcW w:w="15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E827A5" w:rsidRDefault="006F3591" w:rsidP="00E827A5">
            <w:pPr>
              <w:spacing w:after="0" w:line="240" w:lineRule="auto"/>
              <w:ind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 xml:space="preserve">     Щербиновский район </w:t>
            </w:r>
          </w:p>
          <w:p w:rsidR="006F3591" w:rsidRPr="00E827A5" w:rsidRDefault="006F3591" w:rsidP="00E827A5">
            <w:pPr>
              <w:spacing w:after="0" w:line="240" w:lineRule="auto"/>
              <w:ind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 xml:space="preserve">   «Об исполнении бюджета </w:t>
            </w:r>
          </w:p>
          <w:p w:rsidR="006F3591" w:rsidRPr="00E827A5" w:rsidRDefault="006F3591" w:rsidP="00E827A5">
            <w:pPr>
              <w:spacing w:after="0" w:line="240" w:lineRule="auto"/>
              <w:ind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 xml:space="preserve">   муниципального образования</w:t>
            </w:r>
          </w:p>
          <w:p w:rsidR="006F3591" w:rsidRPr="00E827A5" w:rsidRDefault="006F3591" w:rsidP="00E827A5">
            <w:pPr>
              <w:spacing w:after="0" w:line="240" w:lineRule="auto"/>
              <w:ind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 xml:space="preserve">        Щербиновский район за 2011 год»</w:t>
            </w:r>
          </w:p>
        </w:tc>
      </w:tr>
      <w:tr w:rsidR="006F3591" w:rsidRPr="004E7CDB" w:rsidTr="00E827A5">
        <w:trPr>
          <w:trHeight w:val="375"/>
        </w:trPr>
        <w:tc>
          <w:tcPr>
            <w:tcW w:w="15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E827A5" w:rsidRDefault="006F3591" w:rsidP="008A1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31.05.2012г. 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6F3591" w:rsidRPr="006C0B20" w:rsidRDefault="006F3591" w:rsidP="00E827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3591" w:rsidRPr="00E827A5" w:rsidRDefault="006F3591" w:rsidP="00E827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27A5">
        <w:rPr>
          <w:rFonts w:ascii="Times New Roman" w:hAnsi="Times New Roman"/>
          <w:b/>
          <w:sz w:val="28"/>
          <w:szCs w:val="28"/>
        </w:rPr>
        <w:t>Доходы бюджета муниципального образования</w:t>
      </w:r>
    </w:p>
    <w:p w:rsidR="006F3591" w:rsidRPr="00E827A5" w:rsidRDefault="006F3591" w:rsidP="00E827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27A5">
        <w:rPr>
          <w:rFonts w:ascii="Times New Roman" w:hAnsi="Times New Roman"/>
          <w:b/>
          <w:sz w:val="28"/>
          <w:szCs w:val="28"/>
        </w:rPr>
        <w:t xml:space="preserve">Щербиновский район по кодам </w:t>
      </w:r>
    </w:p>
    <w:p w:rsidR="006F3591" w:rsidRPr="00E827A5" w:rsidRDefault="006F3591" w:rsidP="00E827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27A5">
        <w:rPr>
          <w:rFonts w:ascii="Times New Roman" w:hAnsi="Times New Roman"/>
          <w:b/>
          <w:sz w:val="28"/>
          <w:szCs w:val="28"/>
        </w:rPr>
        <w:t>классификации доходов бюджетов за 2011 год</w:t>
      </w:r>
    </w:p>
    <w:p w:rsidR="006F3591" w:rsidRPr="00E827A5" w:rsidRDefault="006F3591" w:rsidP="00E82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"/>
        <w:gridCol w:w="3263"/>
        <w:gridCol w:w="1381"/>
        <w:gridCol w:w="3153"/>
        <w:gridCol w:w="2067"/>
      </w:tblGrid>
      <w:tr w:rsidR="006F3591" w:rsidRPr="004E7CDB" w:rsidTr="0076379A">
        <w:trPr>
          <w:cantSplit/>
          <w:tblHeader/>
        </w:trPr>
        <w:tc>
          <w:tcPr>
            <w:tcW w:w="3263" w:type="dxa"/>
            <w:gridSpan w:val="2"/>
            <w:vMerge w:val="restart"/>
          </w:tcPr>
          <w:p w:rsidR="006F3591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4534" w:type="dxa"/>
            <w:gridSpan w:val="2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Коды бюджетной классификации</w:t>
            </w:r>
          </w:p>
        </w:tc>
        <w:tc>
          <w:tcPr>
            <w:tcW w:w="2067" w:type="dxa"/>
            <w:vMerge w:val="restart"/>
          </w:tcPr>
          <w:p w:rsidR="006F3591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Кассовое 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 xml:space="preserve">полнение за 2011 год, </w:t>
            </w:r>
          </w:p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6F3591" w:rsidRPr="004E7CDB" w:rsidTr="0076379A">
        <w:trPr>
          <w:cantSplit/>
          <w:tblHeader/>
        </w:trPr>
        <w:tc>
          <w:tcPr>
            <w:tcW w:w="3263" w:type="dxa"/>
            <w:gridSpan w:val="2"/>
            <w:vMerge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Админ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стратора посту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п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лений</w:t>
            </w:r>
          </w:p>
        </w:tc>
        <w:tc>
          <w:tcPr>
            <w:tcW w:w="3153" w:type="dxa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Доходов бюджета м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у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ниципального образ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2067" w:type="dxa"/>
            <w:vMerge/>
          </w:tcPr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cantSplit/>
          <w:tblHeader/>
        </w:trPr>
        <w:tc>
          <w:tcPr>
            <w:tcW w:w="3263" w:type="dxa"/>
            <w:gridSpan w:val="2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1" w:type="dxa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7" w:type="dxa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Доходы, всего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477415603,16</w:t>
            </w:r>
          </w:p>
        </w:tc>
      </w:tr>
      <w:tr w:rsidR="006F3591" w:rsidRPr="004E7CDB" w:rsidTr="0076379A">
        <w:trPr>
          <w:cantSplit/>
          <w:trHeight w:val="559"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Федеральная служба по надзору в сфере прир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допользования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cantSplit/>
          <w:trHeight w:val="833"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Плата за негативное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действие на окружа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ю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щую среду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048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1 12 01000 00 0000 000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1499956,68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Штрафы, санкции,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мещение ущерба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048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331500,00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Государственный к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митет РФ по рыболо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ству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Штрафы, санкции,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мещение ущерба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076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6000,00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Федеральная служба по ветеринарному и фит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санитарному надзору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Штрафы, санкции,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мещение ущерба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081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57800,00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Федеральная служба по надзору в сфере тран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порта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Штрафы, санкции,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мещение ущерба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106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1000,00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Федеральная служба по надзору в сфере защ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ты прав потребителей и благополучия чел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века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Штрафы, санкции,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мещение ущерба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141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612400,00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Федеральная антим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нопольная служба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161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Федеральная налог</w:t>
            </w:r>
            <w:r w:rsidRPr="00E827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вая служба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Налог на прибыль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182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1 01 01012 02 0000 110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155278,73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Налог на доходы физ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ческих лиц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182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6379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117417102,38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Единый налог на вм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ненный доход для 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т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дельных видов деятел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ь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ности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182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1 05 02000 02 0000 110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8922736,43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Единый сельскохозяйс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т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венный налог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182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1 05 03000 01 0000 110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12377606,43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Транспортный налог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182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1 06 04000 02 0000 110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11707567,37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Государственная пошл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на по делам, рассматр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ваемым в судах общей юрисдикции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182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1 08 03010 01 0000 110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1842288,36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Задолженность и пер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расчеты по отмененным налогам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182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1 09 0000 00 0000 000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428899,92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Штрафы, санкции,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мещение ущерба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182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2296791,17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Министерство вну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ренних дел Российской Федерации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Государственная пошл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на за государственную регистрацию транспор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т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ных средств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188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1 08 07140 01 0000 110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5513300,00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Штрафы, санкции,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мещение ущерба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6C0B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188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2814905,18</w:t>
            </w: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Федеральная миграц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онная служба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0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Штрафы, санкции,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мещение ущерба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6C0B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192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327160,00</w:t>
            </w: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Федеральная служба государственной рег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страции, кадастра и картографии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0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Штрафы, санкции,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мещение ущерба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6C0B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321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154100,00</w:t>
            </w: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Федеральная служба судебных приставов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0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Штрафы, санкции,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мещение ущерба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0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322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1300,00</w:t>
            </w: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Федеральная служба по экологическому, техн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логическому и атомн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му надзору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0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Штрафы, санкции,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мещение ущерба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6C0B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498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383500,00</w:t>
            </w: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Департамент сельского хозяйства и перераб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тывающей промы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ш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ленности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0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Государственная пошл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на за государственную регистрацию транспор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т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ных средств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0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819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1 08 07140 01 0000 110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1148680,00</w:t>
            </w: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Штрафы, санкции,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мещение ущерба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6C0B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819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9900,00</w:t>
            </w: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Департамент имущес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венных отношений Краснодарского края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0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земельные участки, г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сударственная собстве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ность на которые не ра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граничена и которые расположены в границах поселений, а также сре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ства от продажи права на заключение договоров аренды указанных 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 xml:space="preserve">мельных участков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0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821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1 11 05010 10 0000 120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3258363,67</w:t>
            </w: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Доходы от продажи 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мельных участков, гос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у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дарственная собстве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ность на которые не ра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граничена и которые расположены в границах поселений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0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821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1 14 06014 10 0000 430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470005,88</w:t>
            </w: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Государственное управление ветерин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рии Краснодарского края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0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0062F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Штрафы, санкции,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мещение ущерба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0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833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142000,00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Управление экономики и целевых программ Краснодарского края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Штрафы, санкции,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мещение ущерба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849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50000,00</w:t>
            </w:r>
          </w:p>
        </w:tc>
      </w:tr>
      <w:tr w:rsidR="006F3591" w:rsidRPr="004E7CDB" w:rsidTr="0076379A">
        <w:trPr>
          <w:cantSplit/>
        </w:trPr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Департамент приро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ных ресурсов и гос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дарственного эколог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ческого контроля Краснодарского края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Государственная пошл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на за совершение дейс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т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вий, связанных с лице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зированием, проведен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ем аттестаций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854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1 08 07084 01 0000 110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5200,00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Администрация мун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ципального образов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b/>
                <w:sz w:val="28"/>
                <w:szCs w:val="28"/>
              </w:rPr>
              <w:t>ния Щербиновский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Государственная пошл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на за выдачу разрешения на установку рекламной конструкции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902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1 08 07150 01 0000 110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9100,00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Доходы от части приб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ы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ли, остающейся после уплаты налогов и иных обязательных платежей муниципальных унита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р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ных предприятий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902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1 11 07015 05 0000 120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984,00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доходы от ок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зания платных услуг п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лучателями средств бюджета муниципальн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902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1 13 03050 05 0000 130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37486,58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Штрафы, санкции,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мещение ущерба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8661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902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34850,00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неналоговые 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ходы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902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1 17 00000 00 0000 000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-2021,16</w:t>
            </w:r>
          </w:p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субсидии бю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жетам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902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2 02 02999 05 0000 151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10115660,83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районов на выполнение перед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ваемых полномочий субъектов Российской Федерации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902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2 02 03024 05 0000 151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1200000,00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районов на обеспечение жилыми помещениями детей-сирот, детей, оставшихся без попечения родит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лей, а также детей, нах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дящихся под опекой (п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печительством), не имеющих закрепленного жилого помещения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902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2 02 03026 05 0000 151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1004900,00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Межбюджетные тран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ферты, передаваемые бюджетам муниципал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ь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ных районов из бюдж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тов поселений на осущ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ствление части полном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чий по решению вопр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сов местного значения в соответствии с закл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ю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ченными соглашениями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902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2 02 04014 05 0000 151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2394431,00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902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2 07 05000 05 0000 180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95000,00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Возврат остатков субс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дий, субвенций и иных межбюджетных тран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фертов, имеющих цел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вое назначение, пр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шлых лет из бюджетов муниципального района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902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2 19 05000 05 0000 151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-4451,00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0062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Финансовое управл</w:t>
            </w:r>
            <w:r w:rsidRPr="00E827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ние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администрации муниципального обр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зования </w:t>
            </w:r>
            <w:r w:rsidRPr="00E827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Щербиновск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ий</w:t>
            </w:r>
            <w:r w:rsidRPr="00E827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 xml:space="preserve">Прочие неналоговые </w:t>
            </w:r>
          </w:p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доходы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905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1 17 00000 00 0000 000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-67336,27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Дотации бюджетам м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у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ниципальных районов на выравнивание  уровня бюджетной обеспече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ности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2 02 01001 05 0000 151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44685900,00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субсидии бю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жетам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2 02 02999 05 0000 151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60751600,00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районов на выполнение перед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ваемых полномочий субъектов Российской Федерации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2 02 03024 05 0000 151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1156100,00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Доходы бюджетов м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у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ниципальных районов от возврата остатков субс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дий, субвенций и иных межбюджетных тран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фертов, имеющих цел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вое назначение, пр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шлых лет из бюджетов поселений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2 18 05030 05 0000 151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273,29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Возврат остатков  субс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дий,  субвенций и иных межбюджетных тран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фертов,  имеющих цел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вое  назначение,  пр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шлых  лет, из бюджетов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2 19 05000 05 0000 151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-46220,66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Управление сельского хозяйства администр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ции муниципального образования Щерб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новский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районов на выполнение перед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ваемых полномочий субъектов Российской Федерации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2 02 03024 05 0000 151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5566200,00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районов на возмещение гражд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нам, ведущим личное подсобное хозяйство, сельскохозяйственным потребительским кооп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ративам, крестьянским (фермерским) хозяйс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т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вам части затрат на у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п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лату процентов по кр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дитам, полученным в российских кредитных организациях, и займам, полученным в сельск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хозяйственных креди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т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ных потребительских кооперативах в 2005 - 2010 годах на срок до 8 лет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2 02 03046 05 0000 151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4279300,00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Возврат остатков  субс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дий,  субвенций и иных межбюджетных тран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фертов,  имеющих цел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вое  назначение,  пр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шлых  лет, из бюджетов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2 19 05000 05 0000 151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-218313,94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Управление имущес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венных и земельных отношений админис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рации муниципального образования Щерб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новский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Доходы от сдачи в аре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ду имущества, наход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щегося в муниципальной собственности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1 11 05035 05 0000 120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518211,49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поступления от использования имущес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т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ва, находящегося в со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б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ственности городских округов (за исключением имущества муниципал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ь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ных автономных учре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ж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дений, а также имущес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т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ва муниципальных ун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тарных предприятий, в том числе казенных)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1 11 09045 05 0000 120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190776,17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Прочие доходы от ок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зания платных услуг п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лучателями средств бюджетов муниципал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ных районов и компе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сации затрат бюджетов муниципальных районов                  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1 13 03050 05 0000 130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2499,25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неналоговые 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ходы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sz w:val="28"/>
                <w:szCs w:val="28"/>
              </w:rPr>
              <w:t>921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1 17 00000 00 0000 000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-10000,00</w:t>
            </w:r>
          </w:p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субсидии бю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жетам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2 02 02999 05 0000 151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6000000,00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районов на выполнение перед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ваемых полномочий субъектов Российской Федерации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2 02 03024 05 0000 151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521400,00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Возврат остатков  субс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дий,  субвенций и иных межбюджетных тран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фертов,  имеющих цел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вое  назначение,  пр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шлых  лет, из бюджетов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2 19 05000 05 0000 151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-57547,23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Отдел образования а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министрации муниц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пального образования Щербиновский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Прочие доходы от ок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зания платных услуг п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лучателями средств бюджетов муниципал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ных районов и компе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сации затрат бюджетов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1 13 03050 05 0000 130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17734,00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субсидии бю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жетам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2 02 02999 05 0000 151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11437000,00</w:t>
            </w:r>
          </w:p>
        </w:tc>
      </w:tr>
      <w:tr w:rsidR="006F3591" w:rsidRPr="004E7CDB" w:rsidTr="0076379A">
        <w:trPr>
          <w:gridBefore w:val="1"/>
          <w:cantSplit/>
          <w:trHeight w:val="1611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районов на ежемесячное дене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ж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ное вознаграждение за классное руководство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2 02 03021 05 0000 151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2959500,00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районов на выполнение перед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ваемых полномочий субъектов Российской Федерации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2 02 03024 05 0000 151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108164300,00</w:t>
            </w:r>
          </w:p>
        </w:tc>
      </w:tr>
      <w:tr w:rsidR="006F3591" w:rsidRPr="004E7CDB" w:rsidTr="0076379A">
        <w:trPr>
          <w:gridBefore w:val="1"/>
          <w:cantSplit/>
          <w:trHeight w:val="2294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районов на компенсацию части родительской платы за содержание ребенка в муниципальных образ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2 02 03029 05 0000 151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2627800,00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Прочие межбюджетные трансферты, передава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мые  бюджетам муниц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2 02 04999 05 0000 151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3950500,00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Возврат остатков  субс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дий,  субвенций и иных межбюджетных тран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фертов,  имеющих цел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вое  назначение,  пр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шлых  лет, из бюджетов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2 19 05000 05 0000 151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-395543,42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Отдел культуры адм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нистрации муниц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пального образования Щербиновский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субсидии бю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жетам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2 02 02999 05 0000 151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25000,00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районов на выполнение перед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ваемых полномочий субъектов Российской Федерации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2 02 03024 05 0000 151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116500,00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Межбюджетные тран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ферты, передаваемые бюджетам муниципал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ь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ных районов на ко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плектование книжных фондов библиотек мун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ципальных образований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2 02 04025 05 0000 151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19900,00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Муниципальное учр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ждение здравоохран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ния Центральная ра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й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онная больница мун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ципального образов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ния Щербиновский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Прочие доходы от ок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зания платных услуг п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лучателями средств бюджета муниципальн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го района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1 13 03050 05 0000 130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27085,00</w:t>
            </w:r>
          </w:p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Прочие неналоговые д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color w:val="000000"/>
                <w:sz w:val="28"/>
                <w:szCs w:val="28"/>
              </w:rPr>
              <w:t>ходы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1 17 0105 05 0000 180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1788,39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субсидии бю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жетам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2 02 02999 05 0000 151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14601000,00</w:t>
            </w:r>
          </w:p>
        </w:tc>
      </w:tr>
      <w:tr w:rsidR="006F3591" w:rsidRPr="004E7CDB" w:rsidTr="0076379A">
        <w:trPr>
          <w:gridBefore w:val="1"/>
          <w:cantSplit/>
          <w:trHeight w:val="1356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районов на выполнение перед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ваемых полномочий субъектов Российской Федерации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2 02 03024 05 0000 151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3079700,00</w:t>
            </w:r>
          </w:p>
        </w:tc>
      </w:tr>
      <w:tr w:rsidR="006F3591" w:rsidRPr="004E7CDB" w:rsidTr="0076379A">
        <w:trPr>
          <w:gridBefore w:val="1"/>
          <w:cantSplit/>
          <w:trHeight w:val="735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районов на денежные выплаты медицинскому персон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лу фельдшерско-акушерских пунктов, врачам, фельдшерам и медицинским сестрам скорой медицинской п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мощи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2 02 03055 05 0000 151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2627710,00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субвенции бю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жетам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2 02 03999 05 0000 151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67000,00</w:t>
            </w:r>
          </w:p>
        </w:tc>
      </w:tr>
      <w:tr w:rsidR="006F3591" w:rsidRPr="004E7CDB" w:rsidTr="0076379A">
        <w:trPr>
          <w:gridBefore w:val="1"/>
          <w:cantSplit/>
          <w:trHeight w:val="2212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Возврат остатков  субс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дий,  субвенций и иных межбюджетных тран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фертов,  имеющих цел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вое  назначение,  пр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шлых  лет, из бюджетов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2 19 05000 05 0000 151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-109501,74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Отдел по физической культуре и спору а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министрации муниц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пального образования Щербиновский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доходы от ок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зания платных услуг</w:t>
            </w:r>
          </w:p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получателями средств бюджетов муниципал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ь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ных районов и компе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сации затрат бюджетов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1 13 03050 05 0000 130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312,00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субсидии бю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жетам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2 02 02999 05 0000 151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269000,00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Отдел по делам мол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дежи администрации муниципального обр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зования Щербиновский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доходы от ок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зания платных услуг</w:t>
            </w:r>
          </w:p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получателями средств бюджетов муниципал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ь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ных районов и компе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сации затрат бюджетов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1 13 03050 05 0000 130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1478,88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субсидии бю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жетам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2 02 02999 05 0000 151</w:t>
            </w:r>
          </w:p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628200,00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Возврат остатков  субс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дий,  субвенций и иных межбюджетных тран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фертов,  имеющих цел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вое  назначение,  пр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шлых  лет, из бюджетов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2 19 05000 05 0000 151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-2423,98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Отдел по вопросам с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мьи и детства админ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страции муниципал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ь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ного образования Ще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</w:t>
            </w:r>
            <w:r w:rsidRPr="00E827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биновский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Прочие доходы от ок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зания платных услуг</w:t>
            </w:r>
          </w:p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получателями средств бюджетов муниципал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ь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ных районов и компе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сации затрат бюджетов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1 13 03050 05 0000 130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88,00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районов на выполнение перед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а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ваемых полномочий субъектов Российской Федерации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2 02 03024 05 0000 151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2232300,00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районов на содержание ребенка в семье опекуна и прие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м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ной семье, а также во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з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награждение, прич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тающееся приемному родителю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2 02 03027 05 0000 151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15840300,00</w:t>
            </w:r>
          </w:p>
        </w:tc>
      </w:tr>
      <w:tr w:rsidR="006F3591" w:rsidRPr="004E7CDB" w:rsidTr="0076379A">
        <w:trPr>
          <w:gridBefore w:val="1"/>
          <w:cantSplit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7637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Возврат остатков  субс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дий,  субвенций и иных межбюджетных тран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с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фертов,  имеющих цел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е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вое  назначение,  пр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о</w:t>
            </w:r>
            <w:r w:rsidRPr="00E827A5">
              <w:rPr>
                <w:rFonts w:ascii="Times New Roman" w:hAnsi="Times New Roman"/>
                <w:sz w:val="28"/>
                <w:szCs w:val="28"/>
              </w:rPr>
              <w:t>шлых  лет, из бюджетов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E827A5" w:rsidRDefault="006F3591" w:rsidP="00E82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2 19 05000 05 0000 151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E827A5" w:rsidRDefault="006F3591" w:rsidP="00E827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827A5">
              <w:rPr>
                <w:rFonts w:ascii="Times New Roman" w:hAnsi="Times New Roman"/>
                <w:sz w:val="28"/>
                <w:szCs w:val="28"/>
              </w:rPr>
              <w:t>-965248,52</w:t>
            </w:r>
          </w:p>
        </w:tc>
      </w:tr>
    </w:tbl>
    <w:p w:rsidR="006F3591" w:rsidRPr="00E827A5" w:rsidRDefault="006F3591" w:rsidP="00E827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F3591" w:rsidRPr="00E827A5" w:rsidRDefault="006F3591" w:rsidP="00E827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F3591" w:rsidRPr="00E827A5" w:rsidRDefault="006F3591" w:rsidP="00E827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F3591" w:rsidRPr="00E827A5" w:rsidRDefault="006F3591" w:rsidP="00E82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27A5"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6F3591" w:rsidRPr="00E827A5" w:rsidRDefault="006F3591" w:rsidP="00E82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27A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6F3591" w:rsidRPr="00E827A5" w:rsidRDefault="006F3591" w:rsidP="00E82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27A5">
        <w:rPr>
          <w:rFonts w:ascii="Times New Roman" w:hAnsi="Times New Roman"/>
          <w:sz w:val="28"/>
          <w:szCs w:val="28"/>
        </w:rPr>
        <w:t xml:space="preserve">Щербиновский район, </w:t>
      </w:r>
    </w:p>
    <w:p w:rsidR="006F3591" w:rsidRPr="00E827A5" w:rsidRDefault="006F3591" w:rsidP="00E82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27A5">
        <w:rPr>
          <w:rFonts w:ascii="Times New Roman" w:hAnsi="Times New Roman"/>
          <w:sz w:val="28"/>
          <w:szCs w:val="28"/>
        </w:rPr>
        <w:t xml:space="preserve">начальник финансового управления </w:t>
      </w:r>
    </w:p>
    <w:p w:rsidR="006F3591" w:rsidRPr="00E827A5" w:rsidRDefault="006F3591" w:rsidP="00E82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27A5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 w:rsidR="006F3591" w:rsidRPr="00E827A5" w:rsidRDefault="006F3591" w:rsidP="00E82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27A5">
        <w:rPr>
          <w:rFonts w:ascii="Times New Roman" w:hAnsi="Times New Roman"/>
          <w:sz w:val="28"/>
          <w:szCs w:val="28"/>
        </w:rPr>
        <w:t>Щербиновский район</w:t>
      </w:r>
      <w:r w:rsidRPr="00E827A5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С.Ю.Цирульник</w:t>
      </w:r>
    </w:p>
    <w:p w:rsidR="006F3591" w:rsidRDefault="006F3591">
      <w:pPr>
        <w:rPr>
          <w:rFonts w:ascii="Times New Roman" w:hAnsi="Times New Roman"/>
          <w:sz w:val="28"/>
          <w:szCs w:val="28"/>
        </w:rPr>
      </w:pPr>
    </w:p>
    <w:p w:rsidR="006F3591" w:rsidRDefault="006F3591">
      <w:pPr>
        <w:rPr>
          <w:rFonts w:ascii="Times New Roman" w:hAnsi="Times New Roman"/>
          <w:sz w:val="28"/>
          <w:szCs w:val="28"/>
        </w:rPr>
      </w:pPr>
    </w:p>
    <w:p w:rsidR="006F3591" w:rsidRDefault="006F3591">
      <w:pPr>
        <w:rPr>
          <w:rFonts w:ascii="Times New Roman" w:hAnsi="Times New Roman"/>
          <w:sz w:val="28"/>
          <w:szCs w:val="28"/>
        </w:rPr>
      </w:pPr>
    </w:p>
    <w:p w:rsidR="006F3591" w:rsidRDefault="006F3591">
      <w:pPr>
        <w:rPr>
          <w:rFonts w:ascii="Times New Roman" w:hAnsi="Times New Roman"/>
          <w:sz w:val="28"/>
          <w:szCs w:val="28"/>
        </w:rPr>
      </w:pPr>
    </w:p>
    <w:p w:rsidR="006F3591" w:rsidRDefault="006F3591">
      <w:pPr>
        <w:rPr>
          <w:rFonts w:ascii="Times New Roman" w:hAnsi="Times New Roman"/>
          <w:sz w:val="28"/>
          <w:szCs w:val="28"/>
        </w:rPr>
      </w:pPr>
    </w:p>
    <w:tbl>
      <w:tblPr>
        <w:tblW w:w="15858" w:type="dxa"/>
        <w:tblInd w:w="-459" w:type="dxa"/>
        <w:tblLayout w:type="fixed"/>
        <w:tblLook w:val="00A0"/>
      </w:tblPr>
      <w:tblGrid>
        <w:gridCol w:w="15858"/>
      </w:tblGrid>
      <w:tr w:rsidR="006F3591" w:rsidRPr="004E7CDB" w:rsidTr="00D8601D">
        <w:trPr>
          <w:trHeight w:val="37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CDB">
              <w:rPr>
                <w:szCs w:val="28"/>
                <w:lang w:val="en-US" w:eastAsia="en-US"/>
              </w:rPr>
              <w:t xml:space="preserve">      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</w:tc>
      </w:tr>
      <w:tr w:rsidR="006F3591" w:rsidRPr="004E7CDB" w:rsidTr="00D8601D">
        <w:trPr>
          <w:trHeight w:val="37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    </w:t>
            </w:r>
            <w:r w:rsidRPr="00B157D4">
              <w:rPr>
                <w:rFonts w:ascii="Times New Roman" w:hAnsi="Times New Roman"/>
                <w:sz w:val="28"/>
                <w:szCs w:val="28"/>
                <w:lang w:eastAsia="en-US"/>
              </w:rPr>
              <w:t>к решени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ю Совета</w:t>
            </w:r>
          </w:p>
        </w:tc>
      </w:tr>
      <w:tr w:rsidR="006F3591" w:rsidRPr="004E7CDB" w:rsidTr="00D8601D">
        <w:trPr>
          <w:trHeight w:val="37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CDB">
              <w:rPr>
                <w:szCs w:val="28"/>
                <w:lang w:val="en-US" w:eastAsia="en-US"/>
              </w:rPr>
              <w:t xml:space="preserve">   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</w:tr>
      <w:tr w:rsidR="006F3591" w:rsidRPr="004E7CDB" w:rsidTr="00D8601D">
        <w:trPr>
          <w:trHeight w:val="37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ind w:left="567"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     Щербиновский район </w:t>
            </w:r>
          </w:p>
          <w:p w:rsidR="006F3591" w:rsidRPr="00B157D4" w:rsidRDefault="006F3591" w:rsidP="00B157D4">
            <w:pPr>
              <w:spacing w:after="0" w:line="240" w:lineRule="auto"/>
              <w:ind w:left="567"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   «Об исполнении бюджета </w:t>
            </w:r>
          </w:p>
          <w:p w:rsidR="006F3591" w:rsidRPr="00B157D4" w:rsidRDefault="006F3591" w:rsidP="00B157D4">
            <w:pPr>
              <w:spacing w:after="0" w:line="240" w:lineRule="auto"/>
              <w:ind w:left="567"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   муниципального образования</w:t>
            </w:r>
          </w:p>
          <w:p w:rsidR="006F3591" w:rsidRPr="00B157D4" w:rsidRDefault="006F3591" w:rsidP="00B157D4">
            <w:pPr>
              <w:spacing w:after="0" w:line="240" w:lineRule="auto"/>
              <w:ind w:left="567"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        Щербиновский район за 2011 год»</w:t>
            </w:r>
          </w:p>
        </w:tc>
      </w:tr>
      <w:tr w:rsidR="006F3591" w:rsidRPr="004E7CDB" w:rsidTr="00D8601D">
        <w:trPr>
          <w:trHeight w:val="37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C06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31.05.2012г. № 4</w:t>
            </w:r>
          </w:p>
        </w:tc>
      </w:tr>
    </w:tbl>
    <w:p w:rsidR="006F3591" w:rsidRPr="00C06093" w:rsidRDefault="006F3591" w:rsidP="00B157D4">
      <w:pPr>
        <w:jc w:val="center"/>
        <w:rPr>
          <w:b/>
          <w:szCs w:val="28"/>
          <w:lang w:eastAsia="en-US"/>
        </w:rPr>
      </w:pPr>
    </w:p>
    <w:tbl>
      <w:tblPr>
        <w:tblW w:w="9786" w:type="dxa"/>
        <w:tblInd w:w="-34" w:type="dxa"/>
        <w:tblLook w:val="00A0"/>
      </w:tblPr>
      <w:tblGrid>
        <w:gridCol w:w="594"/>
        <w:gridCol w:w="5218"/>
        <w:gridCol w:w="540"/>
        <w:gridCol w:w="574"/>
        <w:gridCol w:w="2860"/>
      </w:tblGrid>
      <w:tr w:rsidR="006F3591" w:rsidRPr="004E7CDB" w:rsidTr="00D8601D">
        <w:trPr>
          <w:trHeight w:val="375"/>
        </w:trPr>
        <w:tc>
          <w:tcPr>
            <w:tcW w:w="978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Распределение расходов бюджета</w:t>
            </w:r>
          </w:p>
        </w:tc>
      </w:tr>
      <w:tr w:rsidR="006F3591" w:rsidRPr="004E7CDB" w:rsidTr="00D8601D">
        <w:trPr>
          <w:trHeight w:val="375"/>
        </w:trPr>
        <w:tc>
          <w:tcPr>
            <w:tcW w:w="978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муниципального образования Щербиновский район </w:t>
            </w:r>
          </w:p>
        </w:tc>
      </w:tr>
      <w:tr w:rsidR="006F3591" w:rsidRPr="004E7CDB" w:rsidTr="00D8601D">
        <w:trPr>
          <w:trHeight w:val="375"/>
        </w:trPr>
        <w:tc>
          <w:tcPr>
            <w:tcW w:w="978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  разделам и подразделам классификации </w:t>
            </w:r>
          </w:p>
        </w:tc>
      </w:tr>
      <w:tr w:rsidR="006F3591" w:rsidRPr="004E7CDB" w:rsidTr="00D8601D">
        <w:trPr>
          <w:trHeight w:val="375"/>
        </w:trPr>
        <w:tc>
          <w:tcPr>
            <w:tcW w:w="978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расходов бюджетов на 2011 год</w:t>
            </w:r>
          </w:p>
        </w:tc>
      </w:tr>
      <w:tr w:rsidR="006F3591" w:rsidRPr="004E7CDB" w:rsidTr="00D8601D">
        <w:trPr>
          <w:trHeight w:val="40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40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765"/>
        </w:trPr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Рз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Кассовое исполнение за 2011г., рублей</w:t>
            </w:r>
          </w:p>
        </w:tc>
      </w:tr>
    </w:tbl>
    <w:p w:rsidR="006F3591" w:rsidRPr="00B157D4" w:rsidRDefault="006F3591" w:rsidP="00B157D4">
      <w:pPr>
        <w:spacing w:after="0" w:line="240" w:lineRule="auto"/>
        <w:rPr>
          <w:sz w:val="2"/>
          <w:szCs w:val="2"/>
          <w:lang w:eastAsia="en-US"/>
        </w:rPr>
      </w:pPr>
    </w:p>
    <w:tbl>
      <w:tblPr>
        <w:tblW w:w="9786" w:type="dxa"/>
        <w:tblInd w:w="-34" w:type="dxa"/>
        <w:tblLook w:val="00A0"/>
      </w:tblPr>
      <w:tblGrid>
        <w:gridCol w:w="594"/>
        <w:gridCol w:w="5218"/>
        <w:gridCol w:w="540"/>
        <w:gridCol w:w="574"/>
        <w:gridCol w:w="2860"/>
      </w:tblGrid>
      <w:tr w:rsidR="006F3591" w:rsidRPr="004E7CDB" w:rsidTr="00D8601D">
        <w:trPr>
          <w:trHeight w:val="271"/>
          <w:tblHeader/>
        </w:trPr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F3591" w:rsidRPr="004E7CDB" w:rsidTr="00D8601D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512156142,02</w:t>
            </w:r>
          </w:p>
        </w:tc>
      </w:tr>
      <w:tr w:rsidR="006F3591" w:rsidRPr="004E7CDB" w:rsidTr="00D8601D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D8601D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52260131,88</w:t>
            </w:r>
          </w:p>
        </w:tc>
      </w:tr>
      <w:tr w:rsidR="006F3591" w:rsidRPr="004E7CDB" w:rsidTr="00D8601D">
        <w:trPr>
          <w:trHeight w:val="115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Функционирование высшего должнос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ного лица субъекта Российской Федер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721133,79</w:t>
            </w:r>
          </w:p>
        </w:tc>
      </w:tr>
      <w:tr w:rsidR="006F3591" w:rsidRPr="004E7CDB" w:rsidTr="00D8601D">
        <w:trPr>
          <w:trHeight w:val="1721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Функционирование Правительства Ро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сийской Федерации, высших  исполн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тельных органов государственной  вл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17577403,30</w:t>
            </w:r>
          </w:p>
        </w:tc>
      </w:tr>
      <w:tr w:rsidR="006F3591" w:rsidRPr="004E7CDB" w:rsidTr="00D8601D">
        <w:trPr>
          <w:trHeight w:val="1196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финансовых, налоговых и таможенных органов и 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ганов финансового (финансово-бюджетного) надзора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9948195,38</w:t>
            </w:r>
          </w:p>
        </w:tc>
      </w:tr>
      <w:tr w:rsidR="006F3591" w:rsidRPr="004E7CDB" w:rsidTr="00D8601D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trHeight w:val="34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24013399,41</w:t>
            </w:r>
          </w:p>
        </w:tc>
      </w:tr>
      <w:tr w:rsidR="006F3591" w:rsidRPr="004E7CDB" w:rsidTr="00D8601D">
        <w:trPr>
          <w:trHeight w:val="114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1181187,80</w:t>
            </w:r>
          </w:p>
        </w:tc>
      </w:tr>
      <w:tr w:rsidR="006F3591" w:rsidRPr="004E7CDB" w:rsidTr="00D8601D">
        <w:trPr>
          <w:trHeight w:val="459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Мобилизационная и вневойсковая подг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товка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1125100,00</w:t>
            </w:r>
          </w:p>
        </w:tc>
      </w:tr>
      <w:tr w:rsidR="006F3591" w:rsidRPr="004E7CDB" w:rsidTr="00D8601D">
        <w:trPr>
          <w:trHeight w:val="25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Мобилизационная подготовка экономики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56087,80</w:t>
            </w:r>
          </w:p>
        </w:tc>
      </w:tr>
      <w:tr w:rsidR="006F3591" w:rsidRPr="004E7CDB" w:rsidTr="00D8601D">
        <w:trPr>
          <w:trHeight w:val="363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Национальная безопасность и прав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охранительная деятельность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2573699,60</w:t>
            </w:r>
          </w:p>
        </w:tc>
      </w:tr>
      <w:tr w:rsidR="006F3591" w:rsidRPr="004E7CDB" w:rsidTr="00D8601D">
        <w:trPr>
          <w:trHeight w:val="817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Защита населения и территории от 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вычайных ситуаций природного и техн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генного характера, гражданская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2573699,60</w:t>
            </w:r>
          </w:p>
        </w:tc>
      </w:tr>
      <w:tr w:rsidR="006F3591" w:rsidRPr="004E7CDB" w:rsidTr="00D8601D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14218504,00</w:t>
            </w:r>
          </w:p>
        </w:tc>
      </w:tr>
      <w:tr w:rsidR="006F3591" w:rsidRPr="004E7CDB" w:rsidTr="00D8601D">
        <w:trPr>
          <w:trHeight w:val="109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13255469,00</w:t>
            </w:r>
          </w:p>
        </w:tc>
      </w:tr>
      <w:tr w:rsidR="006F3591" w:rsidRPr="004E7CDB" w:rsidTr="00D8601D">
        <w:trPr>
          <w:trHeight w:val="298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963035,00</w:t>
            </w:r>
          </w:p>
        </w:tc>
      </w:tr>
      <w:tr w:rsidR="006F3591" w:rsidRPr="004E7CDB" w:rsidTr="00D8601D">
        <w:trPr>
          <w:trHeight w:val="34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9020777,62</w:t>
            </w:r>
          </w:p>
        </w:tc>
      </w:tr>
      <w:tr w:rsidR="006F3591" w:rsidRPr="004E7CDB" w:rsidTr="00D8601D">
        <w:trPr>
          <w:trHeight w:val="34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Жилищное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3886753,96</w:t>
            </w:r>
          </w:p>
        </w:tc>
      </w:tr>
      <w:tr w:rsidR="006F3591" w:rsidRPr="004E7CDB" w:rsidTr="00D8601D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5134023,66</w:t>
            </w:r>
          </w:p>
        </w:tc>
      </w:tr>
      <w:tr w:rsidR="006F3591" w:rsidRPr="004E7CDB" w:rsidTr="00D8601D">
        <w:trPr>
          <w:trHeight w:val="198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300390976,57</w:t>
            </w:r>
          </w:p>
        </w:tc>
      </w:tr>
      <w:tr w:rsidR="006F3591" w:rsidRPr="004E7CDB" w:rsidTr="00D8601D">
        <w:trPr>
          <w:trHeight w:val="246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Дошкольное образование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83228526,86</w:t>
            </w:r>
          </w:p>
        </w:tc>
      </w:tr>
      <w:tr w:rsidR="006F3591" w:rsidRPr="004E7CDB" w:rsidTr="00D8601D">
        <w:trPr>
          <w:trHeight w:val="152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Общее образование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180706486,85</w:t>
            </w:r>
          </w:p>
        </w:tc>
      </w:tr>
      <w:tr w:rsidR="006F3591" w:rsidRPr="004E7CDB" w:rsidTr="00D8601D">
        <w:trPr>
          <w:trHeight w:val="483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4401630,76</w:t>
            </w:r>
          </w:p>
        </w:tc>
      </w:tr>
      <w:tr w:rsidR="006F3591" w:rsidRPr="004E7CDB" w:rsidTr="00D8601D">
        <w:trPr>
          <w:trHeight w:val="291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32054332,10</w:t>
            </w:r>
          </w:p>
        </w:tc>
      </w:tr>
      <w:tr w:rsidR="006F3591" w:rsidRPr="004E7CDB" w:rsidTr="00D8601D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7705926,00</w:t>
            </w:r>
          </w:p>
        </w:tc>
      </w:tr>
      <w:tr w:rsidR="006F3591" w:rsidRPr="004E7CDB" w:rsidTr="00D8601D">
        <w:trPr>
          <w:trHeight w:val="122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2766381,00</w:t>
            </w:r>
          </w:p>
        </w:tc>
      </w:tr>
      <w:tr w:rsidR="006F3591" w:rsidRPr="004E7CDB" w:rsidTr="00D8601D">
        <w:trPr>
          <w:trHeight w:val="353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вопросы в области культуры, 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нематографии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4939545,00</w:t>
            </w:r>
          </w:p>
        </w:tc>
      </w:tr>
      <w:tr w:rsidR="006F3591" w:rsidRPr="004E7CDB" w:rsidTr="00D8601D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Здравоохранение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80651707,49</w:t>
            </w:r>
          </w:p>
        </w:tc>
      </w:tr>
      <w:tr w:rsidR="006F3591" w:rsidRPr="004E7CDB" w:rsidTr="00D8601D">
        <w:trPr>
          <w:trHeight w:val="312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Стационарная медицинская помощь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29698546,18</w:t>
            </w:r>
          </w:p>
        </w:tc>
      </w:tr>
      <w:tr w:rsidR="006F3591" w:rsidRPr="004E7CDB" w:rsidTr="00D8601D">
        <w:trPr>
          <w:trHeight w:val="8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Амбулаторная помощь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15138036,49</w:t>
            </w:r>
          </w:p>
        </w:tc>
      </w:tr>
      <w:tr w:rsidR="006F3591" w:rsidRPr="004E7CDB" w:rsidTr="00D8601D">
        <w:trPr>
          <w:trHeight w:val="137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Скорая медицинская помощь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15262244,42</w:t>
            </w:r>
          </w:p>
        </w:tc>
      </w:tr>
      <w:tr w:rsidR="006F3591" w:rsidRPr="004E7CDB" w:rsidTr="00D8601D">
        <w:trPr>
          <w:trHeight w:val="753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Заготовка, переработка, хранение и обе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печение безопасности донорской крови и её компонентов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241869,59</w:t>
            </w:r>
          </w:p>
        </w:tc>
      </w:tr>
      <w:tr w:rsidR="006F3591" w:rsidRPr="004E7CDB" w:rsidTr="00D8601D">
        <w:trPr>
          <w:trHeight w:val="523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вопросы в области здравоохран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20311010,81</w:t>
            </w:r>
          </w:p>
        </w:tc>
      </w:tr>
      <w:tr w:rsidR="006F3591" w:rsidRPr="004E7CDB" w:rsidTr="00D8601D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22248628,34</w:t>
            </w:r>
          </w:p>
        </w:tc>
      </w:tr>
      <w:tr w:rsidR="006F3591" w:rsidRPr="004E7CDB" w:rsidTr="00D8601D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1330411,43</w:t>
            </w:r>
          </w:p>
        </w:tc>
      </w:tr>
      <w:tr w:rsidR="006F3591" w:rsidRPr="004E7CDB" w:rsidTr="00D8601D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3615044,07</w:t>
            </w:r>
          </w:p>
        </w:tc>
      </w:tr>
      <w:tr w:rsidR="006F3591" w:rsidRPr="004E7CDB" w:rsidTr="00D8601D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Охрана семьи и детства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17303172,84</w:t>
            </w:r>
          </w:p>
        </w:tc>
      </w:tr>
      <w:tr w:rsidR="006F3591" w:rsidRPr="004E7CDB" w:rsidTr="00D8601D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3751873,31</w:t>
            </w:r>
          </w:p>
        </w:tc>
      </w:tr>
      <w:tr w:rsidR="006F3591" w:rsidRPr="004E7CDB" w:rsidTr="00D8601D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1344225,40</w:t>
            </w:r>
          </w:p>
        </w:tc>
      </w:tr>
      <w:tr w:rsidR="006F3591" w:rsidRPr="004E7CDB" w:rsidTr="00D8601D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Массовый спорт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1812599,91</w:t>
            </w:r>
          </w:p>
        </w:tc>
      </w:tr>
      <w:tr w:rsidR="006F3591" w:rsidRPr="004E7CDB" w:rsidTr="00D8601D">
        <w:trPr>
          <w:trHeight w:val="513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595048,00</w:t>
            </w:r>
          </w:p>
        </w:tc>
      </w:tr>
      <w:tr w:rsidR="006F3591" w:rsidRPr="004E7CDB" w:rsidTr="00D8601D">
        <w:trPr>
          <w:trHeight w:val="579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Обслуживание государственного и м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ниципального долга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3382629,41</w:t>
            </w:r>
          </w:p>
        </w:tc>
      </w:tr>
      <w:tr w:rsidR="006F3591" w:rsidRPr="004E7CDB" w:rsidTr="00D8601D">
        <w:trPr>
          <w:trHeight w:val="494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Обслуживание государственного вну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реннего и муниципального долга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3382629,41</w:t>
            </w:r>
          </w:p>
        </w:tc>
      </w:tr>
      <w:tr w:rsidR="006F3591" w:rsidRPr="004E7CDB" w:rsidTr="00D8601D">
        <w:trPr>
          <w:trHeight w:val="108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Межбюджетные трансферты общего характера бюджетам субъектов Ро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сийской Федерации и муниципальных 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14770100,00</w:t>
            </w:r>
          </w:p>
        </w:tc>
      </w:tr>
      <w:tr w:rsidR="006F3591" w:rsidRPr="004E7CDB" w:rsidTr="00D8601D">
        <w:trPr>
          <w:trHeight w:val="1212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Дотации  на выравнивание бюджетной обеспеченности субъектов Российской Федерации и муниципальных образов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14770100,00</w:t>
            </w:r>
          </w:p>
        </w:tc>
      </w:tr>
      <w:tr w:rsidR="006F3591" w:rsidRPr="004E7CDB" w:rsidTr="00D8601D">
        <w:trPr>
          <w:trHeight w:val="45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D8601D">
        <w:trPr>
          <w:trHeight w:val="40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F3591" w:rsidRPr="00B157D4" w:rsidRDefault="006F3591" w:rsidP="00B15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63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Щербиновский район,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начальник финансового 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F3591" w:rsidRPr="00B157D4" w:rsidRDefault="006F3591" w:rsidP="00B15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63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администрации муниципального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F3591" w:rsidRPr="00B157D4" w:rsidRDefault="006F3591" w:rsidP="00B15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69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Щербиновский район                                                         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       С.Ю.Цирульник</w:t>
            </w:r>
          </w:p>
        </w:tc>
      </w:tr>
    </w:tbl>
    <w:p w:rsidR="006F3591" w:rsidRPr="00B157D4" w:rsidRDefault="006F3591" w:rsidP="00B157D4">
      <w:pPr>
        <w:rPr>
          <w:lang w:eastAsia="en-US"/>
        </w:rPr>
      </w:pPr>
    </w:p>
    <w:p w:rsidR="006F3591" w:rsidRPr="00B157D4" w:rsidRDefault="006F3591" w:rsidP="00B157D4">
      <w:pPr>
        <w:rPr>
          <w:lang w:eastAsia="en-US"/>
        </w:rPr>
      </w:pPr>
    </w:p>
    <w:p w:rsidR="006F3591" w:rsidRPr="00B157D4" w:rsidRDefault="006F3591" w:rsidP="00B157D4">
      <w:pPr>
        <w:rPr>
          <w:lang w:eastAsia="en-US"/>
        </w:rPr>
      </w:pPr>
    </w:p>
    <w:p w:rsidR="006F3591" w:rsidRPr="00B157D4" w:rsidRDefault="006F3591" w:rsidP="00B157D4">
      <w:pPr>
        <w:rPr>
          <w:lang w:eastAsia="en-US"/>
        </w:rPr>
      </w:pPr>
    </w:p>
    <w:p w:rsidR="006F3591" w:rsidRPr="00B157D4" w:rsidRDefault="006F3591" w:rsidP="00B157D4">
      <w:pPr>
        <w:rPr>
          <w:lang w:eastAsia="en-US"/>
        </w:rPr>
      </w:pPr>
    </w:p>
    <w:p w:rsidR="006F3591" w:rsidRPr="00B157D4" w:rsidRDefault="006F3591" w:rsidP="00B157D4">
      <w:pPr>
        <w:rPr>
          <w:lang w:eastAsia="en-US"/>
        </w:rPr>
      </w:pPr>
    </w:p>
    <w:p w:rsidR="006F3591" w:rsidRPr="00B157D4" w:rsidRDefault="006F3591" w:rsidP="00B157D4">
      <w:pPr>
        <w:rPr>
          <w:lang w:eastAsia="en-US"/>
        </w:rPr>
      </w:pPr>
    </w:p>
    <w:p w:rsidR="006F3591" w:rsidRPr="00B157D4" w:rsidRDefault="006F3591" w:rsidP="00B157D4">
      <w:pPr>
        <w:rPr>
          <w:lang w:eastAsia="en-US"/>
        </w:rPr>
      </w:pPr>
    </w:p>
    <w:p w:rsidR="006F3591" w:rsidRPr="00B157D4" w:rsidRDefault="006F3591" w:rsidP="00B157D4">
      <w:pPr>
        <w:rPr>
          <w:lang w:eastAsia="en-US"/>
        </w:rPr>
      </w:pPr>
    </w:p>
    <w:p w:rsidR="006F3591" w:rsidRDefault="006F3591" w:rsidP="00B157D4">
      <w:pPr>
        <w:rPr>
          <w:lang w:eastAsia="en-US"/>
        </w:rPr>
      </w:pPr>
    </w:p>
    <w:p w:rsidR="006F3591" w:rsidRDefault="006F3591" w:rsidP="00B157D4">
      <w:pPr>
        <w:rPr>
          <w:lang w:eastAsia="en-US"/>
        </w:rPr>
      </w:pPr>
    </w:p>
    <w:p w:rsidR="006F3591" w:rsidRDefault="006F3591" w:rsidP="00B157D4">
      <w:pPr>
        <w:rPr>
          <w:lang w:eastAsia="en-US"/>
        </w:rPr>
      </w:pPr>
    </w:p>
    <w:p w:rsidR="006F3591" w:rsidRDefault="006F3591" w:rsidP="00B157D4">
      <w:pPr>
        <w:rPr>
          <w:lang w:eastAsia="en-US"/>
        </w:rPr>
      </w:pPr>
    </w:p>
    <w:p w:rsidR="006F3591" w:rsidRDefault="006F3591" w:rsidP="00B157D4">
      <w:pPr>
        <w:rPr>
          <w:lang w:eastAsia="en-US"/>
        </w:rPr>
      </w:pPr>
    </w:p>
    <w:p w:rsidR="006F3591" w:rsidRDefault="006F3591" w:rsidP="00B157D4">
      <w:pPr>
        <w:rPr>
          <w:lang w:eastAsia="en-US"/>
        </w:rPr>
      </w:pPr>
    </w:p>
    <w:tbl>
      <w:tblPr>
        <w:tblW w:w="15858" w:type="dxa"/>
        <w:tblInd w:w="-459" w:type="dxa"/>
        <w:tblLayout w:type="fixed"/>
        <w:tblLook w:val="00A0"/>
      </w:tblPr>
      <w:tblGrid>
        <w:gridCol w:w="425"/>
        <w:gridCol w:w="284"/>
        <w:gridCol w:w="9971"/>
        <w:gridCol w:w="5178"/>
      </w:tblGrid>
      <w:tr w:rsidR="006F3591" w:rsidRPr="004E7CDB" w:rsidTr="00D8601D">
        <w:trPr>
          <w:trHeight w:val="37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1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Приложение № 4</w:t>
            </w:r>
          </w:p>
        </w:tc>
      </w:tr>
      <w:tr w:rsidR="006F3591" w:rsidRPr="004E7CDB" w:rsidTr="00D8601D">
        <w:trPr>
          <w:trHeight w:val="37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1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</w:tc>
      </w:tr>
      <w:tr w:rsidR="006F3591" w:rsidRPr="004E7CDB" w:rsidTr="00D8601D">
        <w:trPr>
          <w:trHeight w:val="37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1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</w:tr>
      <w:tr w:rsidR="006F3591" w:rsidRPr="004E7CDB" w:rsidTr="00D8601D">
        <w:trPr>
          <w:trHeight w:val="1276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1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ind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Щербиновский район </w:t>
            </w:r>
          </w:p>
          <w:p w:rsidR="006F3591" w:rsidRPr="00B157D4" w:rsidRDefault="006F3591" w:rsidP="00B157D4">
            <w:pPr>
              <w:spacing w:after="0" w:line="240" w:lineRule="auto"/>
              <w:ind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«Об исполнении бюджета </w:t>
            </w:r>
          </w:p>
          <w:p w:rsidR="006F3591" w:rsidRPr="00B157D4" w:rsidRDefault="006F3591" w:rsidP="00B157D4">
            <w:pPr>
              <w:spacing w:after="0" w:line="240" w:lineRule="auto"/>
              <w:ind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6F3591" w:rsidRPr="00B157D4" w:rsidRDefault="006F3591" w:rsidP="00B157D4">
            <w:pPr>
              <w:spacing w:after="0" w:line="240" w:lineRule="auto"/>
              <w:ind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 Щербиновский район за 2011 год»</w:t>
            </w:r>
          </w:p>
        </w:tc>
      </w:tr>
      <w:tr w:rsidR="006F3591" w:rsidRPr="004E7CDB" w:rsidTr="00D8601D">
        <w:trPr>
          <w:trHeight w:val="37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1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C06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31.05.2012г. 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F3591" w:rsidRPr="004E7CDB" w:rsidTr="00D8601D">
        <w:trPr>
          <w:trHeight w:val="37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3591" w:rsidRPr="00B157D4" w:rsidRDefault="006F3591" w:rsidP="00B157D4">
      <w:pPr>
        <w:jc w:val="right"/>
        <w:rPr>
          <w:lang w:eastAsia="en-US"/>
        </w:rPr>
      </w:pPr>
    </w:p>
    <w:tbl>
      <w:tblPr>
        <w:tblW w:w="10348" w:type="dxa"/>
        <w:tblInd w:w="-459" w:type="dxa"/>
        <w:tblLook w:val="00A0"/>
      </w:tblPr>
      <w:tblGrid>
        <w:gridCol w:w="709"/>
        <w:gridCol w:w="3969"/>
        <w:gridCol w:w="670"/>
        <w:gridCol w:w="512"/>
        <w:gridCol w:w="574"/>
        <w:gridCol w:w="1280"/>
        <w:gridCol w:w="636"/>
        <w:gridCol w:w="1998"/>
      </w:tblGrid>
      <w:tr w:rsidR="006F3591" w:rsidRPr="004E7CDB" w:rsidTr="00D8601D">
        <w:trPr>
          <w:trHeight w:val="390"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Ведомственная структура расходов бюджета</w:t>
            </w:r>
          </w:p>
        </w:tc>
      </w:tr>
      <w:tr w:rsidR="006F3591" w:rsidRPr="004E7CDB" w:rsidTr="00D8601D">
        <w:trPr>
          <w:trHeight w:val="435"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муниципального образования Щербиновский район на 2011 год</w:t>
            </w:r>
          </w:p>
        </w:tc>
      </w:tr>
      <w:tr w:rsidR="006F3591" w:rsidRPr="004E7CDB" w:rsidTr="00D8601D">
        <w:trPr>
          <w:trHeight w:val="270"/>
        </w:trPr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67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</w:t>
            </w:r>
          </w:p>
        </w:tc>
        <w:tc>
          <w:tcPr>
            <w:tcW w:w="51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РЗ</w:t>
            </w:r>
          </w:p>
        </w:tc>
        <w:tc>
          <w:tcPr>
            <w:tcW w:w="5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ЦСР</w:t>
            </w:r>
          </w:p>
        </w:tc>
        <w:tc>
          <w:tcPr>
            <w:tcW w:w="6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  <w:tc>
          <w:tcPr>
            <w:tcW w:w="199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Кассовое 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полнение за 2011г., рублей</w:t>
            </w:r>
          </w:p>
        </w:tc>
      </w:tr>
      <w:tr w:rsidR="006F3591" w:rsidRPr="004E7CDB" w:rsidTr="00D8601D">
        <w:trPr>
          <w:trHeight w:val="570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3591" w:rsidRPr="00B157D4" w:rsidRDefault="006F3591" w:rsidP="00B157D4">
      <w:pPr>
        <w:spacing w:after="0" w:line="240" w:lineRule="auto"/>
        <w:rPr>
          <w:sz w:val="2"/>
          <w:szCs w:val="2"/>
          <w:lang w:eastAsia="en-US"/>
        </w:rPr>
      </w:pPr>
    </w:p>
    <w:tbl>
      <w:tblPr>
        <w:tblW w:w="15858" w:type="dxa"/>
        <w:tblInd w:w="-459" w:type="dxa"/>
        <w:tblLook w:val="00A0"/>
      </w:tblPr>
      <w:tblGrid>
        <w:gridCol w:w="709"/>
        <w:gridCol w:w="2979"/>
        <w:gridCol w:w="990"/>
        <w:gridCol w:w="670"/>
        <w:gridCol w:w="200"/>
        <w:gridCol w:w="312"/>
        <w:gridCol w:w="574"/>
        <w:gridCol w:w="838"/>
        <w:gridCol w:w="442"/>
        <w:gridCol w:w="636"/>
        <w:gridCol w:w="1998"/>
        <w:gridCol w:w="142"/>
        <w:gridCol w:w="1108"/>
        <w:gridCol w:w="1320"/>
        <w:gridCol w:w="1580"/>
        <w:gridCol w:w="1360"/>
      </w:tblGrid>
      <w:tr w:rsidR="006F3591" w:rsidRPr="004E7CDB" w:rsidTr="00D8601D">
        <w:trPr>
          <w:gridAfter w:val="5"/>
          <w:wAfter w:w="5510" w:type="dxa"/>
          <w:trHeight w:val="360"/>
          <w:tblHeader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3591" w:rsidRPr="00B157D4" w:rsidRDefault="006F3591" w:rsidP="004E5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512156142,02</w:t>
            </w:r>
          </w:p>
        </w:tc>
      </w:tr>
      <w:tr w:rsidR="006F3591" w:rsidRPr="004E7CDB" w:rsidTr="00D8601D">
        <w:trPr>
          <w:gridAfter w:val="5"/>
          <w:wAfter w:w="5510" w:type="dxa"/>
          <w:trHeight w:val="105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 муниц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пального образования Ще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биновский район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77700197,88</w:t>
            </w:r>
          </w:p>
        </w:tc>
      </w:tr>
      <w:tr w:rsidR="006F3591" w:rsidRPr="004E7CDB" w:rsidTr="004E0008">
        <w:trPr>
          <w:gridAfter w:val="5"/>
          <w:wAfter w:w="5510" w:type="dxa"/>
          <w:trHeight w:val="49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00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4E000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Общегосударственные </w:t>
            </w:r>
          </w:p>
          <w:p w:rsidR="006F3591" w:rsidRPr="00B157D4" w:rsidRDefault="006F3591" w:rsidP="004E000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вопросы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00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00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00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00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00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000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35264618,11</w:t>
            </w:r>
          </w:p>
        </w:tc>
      </w:tr>
      <w:tr w:rsidR="006F3591" w:rsidRPr="004E7CDB" w:rsidTr="00D8601D">
        <w:trPr>
          <w:gridAfter w:val="5"/>
          <w:wAfter w:w="5510" w:type="dxa"/>
          <w:trHeight w:val="144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00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000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Функционирование высшего должностного лица субъекта Российской Федерации и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ниципального образования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00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00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00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00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00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000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721133,79</w:t>
            </w:r>
          </w:p>
        </w:tc>
      </w:tr>
      <w:tr w:rsidR="006F3591" w:rsidRPr="004E7CDB" w:rsidTr="00D8601D">
        <w:trPr>
          <w:gridAfter w:val="5"/>
          <w:wAfter w:w="5510" w:type="dxa"/>
          <w:trHeight w:val="83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00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 органов местного самоупра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721133,79</w:t>
            </w:r>
          </w:p>
        </w:tc>
      </w:tr>
      <w:tr w:rsidR="006F3591" w:rsidRPr="004E7CDB" w:rsidTr="00D8601D">
        <w:trPr>
          <w:gridAfter w:val="5"/>
          <w:wAfter w:w="5510" w:type="dxa"/>
          <w:trHeight w:val="27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Глава муниципального обр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зования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721133,79</w:t>
            </w:r>
          </w:p>
        </w:tc>
      </w:tr>
      <w:tr w:rsidR="006F3591" w:rsidRPr="004E7CDB" w:rsidTr="004E0008">
        <w:trPr>
          <w:gridAfter w:val="5"/>
          <w:wAfter w:w="5510" w:type="dxa"/>
          <w:trHeight w:val="7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721133,79</w:t>
            </w:r>
          </w:p>
        </w:tc>
      </w:tr>
      <w:tr w:rsidR="006F3591" w:rsidRPr="004E7CDB" w:rsidTr="004E0008">
        <w:trPr>
          <w:gridAfter w:val="5"/>
          <w:wAfter w:w="5510" w:type="dxa"/>
          <w:trHeight w:val="62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Функционирование Прав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тельства Российской Федер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ции, высших исполнительных органов государственной вл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сти субъектов Российской Ф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дерации, местных админис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раций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17144403,30</w:t>
            </w:r>
          </w:p>
        </w:tc>
      </w:tr>
      <w:tr w:rsidR="006F3591" w:rsidRPr="004E7CDB" w:rsidTr="00D8601D">
        <w:trPr>
          <w:gridAfter w:val="5"/>
          <w:wAfter w:w="5510" w:type="dxa"/>
          <w:trHeight w:val="61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 органов местного самоупра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17144403,30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Центральный аппарат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15944403,30</w:t>
            </w:r>
          </w:p>
        </w:tc>
      </w:tr>
      <w:tr w:rsidR="006F3591" w:rsidRPr="004E7CDB" w:rsidTr="00D8601D">
        <w:trPr>
          <w:gridAfter w:val="5"/>
          <w:wAfter w:w="5510" w:type="dxa"/>
          <w:trHeight w:val="33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15944403,30</w:t>
            </w:r>
          </w:p>
        </w:tc>
      </w:tr>
      <w:tr w:rsidR="006F3591" w:rsidRPr="004E7CDB" w:rsidTr="00D8601D">
        <w:trPr>
          <w:gridAfter w:val="5"/>
          <w:wAfter w:w="5510" w:type="dxa"/>
          <w:trHeight w:val="21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Создание и организация де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я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тельности комиссий по делам несовершеннолетних и защите их прав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0029400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1200000,00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0029400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1200000,00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Резервные фонды органов исполнительной власти м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стных администраций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0700400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0700400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70062F">
        <w:trPr>
          <w:gridAfter w:val="5"/>
          <w:wAfter w:w="5510" w:type="dxa"/>
          <w:trHeight w:val="59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17399081,02</w:t>
            </w:r>
          </w:p>
        </w:tc>
      </w:tr>
      <w:tr w:rsidR="006F3591" w:rsidRPr="004E7CDB" w:rsidTr="00D8601D">
        <w:trPr>
          <w:gridAfter w:val="5"/>
          <w:wAfter w:w="5510" w:type="dxa"/>
          <w:trHeight w:val="46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20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Осуществление полномочий по подготовке проведения ст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тистических переписей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902 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0014300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Фонд компенсаций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0014300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009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28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 органов местного самоупра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4898371,18</w:t>
            </w:r>
          </w:p>
        </w:tc>
      </w:tr>
      <w:tr w:rsidR="006F3591" w:rsidRPr="004E7CDB" w:rsidTr="00D8601D">
        <w:trPr>
          <w:gridAfter w:val="5"/>
          <w:wAfter w:w="5510" w:type="dxa"/>
          <w:trHeight w:val="27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4898371,18</w:t>
            </w:r>
          </w:p>
        </w:tc>
      </w:tr>
      <w:tr w:rsidR="006F3591" w:rsidRPr="004E7CDB" w:rsidTr="00D8601D">
        <w:trPr>
          <w:gridAfter w:val="5"/>
          <w:wAfter w:w="5510" w:type="dxa"/>
          <w:trHeight w:val="15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4898371,18</w:t>
            </w:r>
          </w:p>
        </w:tc>
      </w:tr>
      <w:tr w:rsidR="006F3591" w:rsidRPr="004E7CDB" w:rsidTr="00D8601D">
        <w:trPr>
          <w:gridAfter w:val="5"/>
          <w:wAfter w:w="5510" w:type="dxa"/>
          <w:trHeight w:val="22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0029910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2884600,00</w:t>
            </w:r>
          </w:p>
        </w:tc>
      </w:tr>
      <w:tr w:rsidR="006F3591" w:rsidRPr="004E7CDB" w:rsidTr="00D8601D">
        <w:trPr>
          <w:gridAfter w:val="5"/>
          <w:wAfter w:w="5510" w:type="dxa"/>
          <w:trHeight w:val="14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0029920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2013771,18</w:t>
            </w:r>
          </w:p>
        </w:tc>
      </w:tr>
      <w:tr w:rsidR="006F3591" w:rsidRPr="004E7CDB" w:rsidTr="00D8601D">
        <w:trPr>
          <w:gridAfter w:val="5"/>
          <w:wAfter w:w="5510" w:type="dxa"/>
          <w:trHeight w:val="113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Реализация муниципальных функций, связанных с мун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ципальным управлением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3156038,14</w:t>
            </w:r>
          </w:p>
        </w:tc>
      </w:tr>
      <w:tr w:rsidR="006F3591" w:rsidRPr="004E7CDB" w:rsidTr="00D8601D">
        <w:trPr>
          <w:gridAfter w:val="5"/>
          <w:wAfter w:w="5510" w:type="dxa"/>
          <w:trHeight w:val="61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других обяз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тельств муниципального обр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зования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0920300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3156038,14</w:t>
            </w:r>
          </w:p>
        </w:tc>
      </w:tr>
      <w:tr w:rsidR="006F3591" w:rsidRPr="004E7CDB" w:rsidTr="00D8601D">
        <w:trPr>
          <w:gridAfter w:val="5"/>
          <w:wAfter w:w="5510" w:type="dxa"/>
          <w:trHeight w:val="31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обязательства мун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ципального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0920306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3156038,14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0920306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3156038,14</w:t>
            </w:r>
          </w:p>
        </w:tc>
      </w:tr>
      <w:tr w:rsidR="006F3591" w:rsidRPr="004E7CDB" w:rsidTr="00D8601D">
        <w:trPr>
          <w:gridAfter w:val="5"/>
          <w:wAfter w:w="5510" w:type="dxa"/>
          <w:trHeight w:val="5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Учреждения по обеспечению хозяйственного обслуживания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0930000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8894106,70</w:t>
            </w:r>
          </w:p>
        </w:tc>
      </w:tr>
      <w:tr w:rsidR="006F3591" w:rsidRPr="004E7CDB" w:rsidTr="00D8601D">
        <w:trPr>
          <w:gridAfter w:val="5"/>
          <w:wAfter w:w="5510" w:type="dxa"/>
          <w:trHeight w:val="4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0939900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8894106,70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0939900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8894106,70</w:t>
            </w:r>
          </w:p>
        </w:tc>
      </w:tr>
      <w:tr w:rsidR="006F3591" w:rsidRPr="004E7CDB" w:rsidTr="00D8601D">
        <w:trPr>
          <w:gridAfter w:val="5"/>
          <w:wAfter w:w="5510" w:type="dxa"/>
          <w:trHeight w:val="16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долгосрочная целевая программа "Информ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тизация деятельности органов местного самоуправления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ниципального образования Щербиновский район" на 2011-2014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7959300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99565,00</w:t>
            </w:r>
          </w:p>
        </w:tc>
      </w:tr>
      <w:tr w:rsidR="006F3591" w:rsidRPr="004E7CDB" w:rsidTr="00D8601D">
        <w:trPr>
          <w:gridAfter w:val="5"/>
          <w:wAfter w:w="5510" w:type="dxa"/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7959300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99565,00</w:t>
            </w:r>
          </w:p>
        </w:tc>
      </w:tr>
      <w:tr w:rsidR="006F3591" w:rsidRPr="004E7CDB" w:rsidTr="00D8601D">
        <w:trPr>
          <w:gridAfter w:val="5"/>
          <w:wAfter w:w="5510" w:type="dxa"/>
          <w:trHeight w:val="16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долгосрочная целевая программа "Против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действие коррупции в мун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ципальном образовании Ще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биновский район" на 2010-2012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7959400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99000,00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7959400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99000,00</w:t>
            </w:r>
          </w:p>
        </w:tc>
      </w:tr>
      <w:tr w:rsidR="006F3591" w:rsidRPr="004E7CDB" w:rsidTr="00D8601D">
        <w:trPr>
          <w:gridAfter w:val="5"/>
          <w:wAfter w:w="5510" w:type="dxa"/>
          <w:trHeight w:val="19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долгосрочная программа "Муниципальная поддержка некоммерческих организаций и содействие 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витию гражданского общес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ва" на 2011-2013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7959500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7959500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019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110000,00</w:t>
            </w:r>
          </w:p>
        </w:tc>
      </w:tr>
      <w:tr w:rsidR="006F3591" w:rsidRPr="004E7CDB" w:rsidTr="00A07720">
        <w:trPr>
          <w:gridAfter w:val="5"/>
          <w:wAfter w:w="5510" w:type="dxa"/>
          <w:trHeight w:val="20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"Муниципальная по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держка некоммерческих орг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низаций и содействие разв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тию гражданского общества" на 2011 год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7959510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142000,00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7959510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019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142000,00</w:t>
            </w:r>
          </w:p>
        </w:tc>
      </w:tr>
      <w:tr w:rsidR="006F3591" w:rsidRPr="004E7CDB" w:rsidTr="00D8601D">
        <w:trPr>
          <w:gridAfter w:val="5"/>
          <w:wAfter w:w="5510" w:type="dxa"/>
          <w:trHeight w:val="113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долгосрочная целевая программа "Безопа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ная станица" в муниципальном образовании Щербиновский район на 2011-2013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7959700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7959700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56087,80</w:t>
            </w:r>
          </w:p>
        </w:tc>
      </w:tr>
      <w:tr w:rsidR="006F3591" w:rsidRPr="004E7CDB" w:rsidTr="00D8601D">
        <w:trPr>
          <w:gridAfter w:val="5"/>
          <w:wAfter w:w="5510" w:type="dxa"/>
          <w:trHeight w:val="2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Мобилизационная подготовка экономики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56087,80</w:t>
            </w:r>
          </w:p>
        </w:tc>
      </w:tr>
      <w:tr w:rsidR="006F3591" w:rsidRPr="004E7CDB" w:rsidTr="00D8601D">
        <w:trPr>
          <w:gridAfter w:val="5"/>
          <w:wAfter w:w="5510" w:type="dxa"/>
          <w:trHeight w:val="4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Реализация функций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пального образования по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билизационной подготовке экономики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2090000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56087,80</w:t>
            </w:r>
          </w:p>
        </w:tc>
      </w:tr>
      <w:tr w:rsidR="006F3591" w:rsidRPr="004E7CDB" w:rsidTr="00D8601D">
        <w:trPr>
          <w:gridAfter w:val="5"/>
          <w:wAfter w:w="5510" w:type="dxa"/>
          <w:trHeight w:val="2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2090100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56087,80</w:t>
            </w:r>
          </w:p>
        </w:tc>
      </w:tr>
      <w:tr w:rsidR="006F3591" w:rsidRPr="004E7CDB" w:rsidTr="00D8601D">
        <w:trPr>
          <w:gridAfter w:val="5"/>
          <w:wAfter w:w="5510" w:type="dxa"/>
          <w:trHeight w:val="25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2090100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56087,80</w:t>
            </w:r>
          </w:p>
        </w:tc>
      </w:tr>
      <w:tr w:rsidR="006F3591" w:rsidRPr="004E7CDB" w:rsidTr="00D8601D">
        <w:trPr>
          <w:gridAfter w:val="5"/>
          <w:wAfter w:w="5510" w:type="dxa"/>
          <w:trHeight w:val="2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Национальная безопасность и правоохранительная де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тельность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2573699,60</w:t>
            </w:r>
          </w:p>
        </w:tc>
      </w:tr>
      <w:tr w:rsidR="006F3591" w:rsidRPr="004E7CDB" w:rsidTr="00D8601D">
        <w:trPr>
          <w:gridAfter w:val="5"/>
          <w:wAfter w:w="5510" w:type="dxa"/>
          <w:trHeight w:val="69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Защита населения и террит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рии от чрезвычайных ситуаций природного и техногенного характера, гражданская обор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2573699,60</w:t>
            </w:r>
          </w:p>
        </w:tc>
      </w:tr>
      <w:tr w:rsidR="006F3591" w:rsidRPr="004E7CDB" w:rsidTr="00D8601D">
        <w:trPr>
          <w:gridAfter w:val="5"/>
          <w:wAfter w:w="5510" w:type="dxa"/>
          <w:trHeight w:val="113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по предупре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дению и ликвидации после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ствий чрезвычайных ситуаций и стихийных бедствий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2180000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185445,00</w:t>
            </w:r>
          </w:p>
        </w:tc>
      </w:tr>
      <w:tr w:rsidR="006F3591" w:rsidRPr="004E7CDB" w:rsidTr="00D8601D">
        <w:trPr>
          <w:gridAfter w:val="5"/>
          <w:wAfter w:w="5510" w:type="dxa"/>
          <w:trHeight w:val="141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Предупреждение и ликвидация последствий чрезвычайных ситуаций и стихийных бедс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вий природного и техногенн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го характера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2180100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185445,00</w:t>
            </w:r>
          </w:p>
        </w:tc>
      </w:tr>
      <w:tr w:rsidR="006F3591" w:rsidRPr="004E7CDB" w:rsidTr="00D8601D">
        <w:trPr>
          <w:gridAfter w:val="5"/>
          <w:wAfter w:w="5510" w:type="dxa"/>
          <w:trHeight w:val="19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2180100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185445,00</w:t>
            </w:r>
          </w:p>
        </w:tc>
      </w:tr>
      <w:tr w:rsidR="006F3591" w:rsidRPr="004E7CDB" w:rsidTr="00D8601D">
        <w:trPr>
          <w:gridAfter w:val="5"/>
          <w:wAfter w:w="5510" w:type="dxa"/>
          <w:trHeight w:val="51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Поисковые и аварийно-спасательные учреждения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2388254,60</w:t>
            </w:r>
          </w:p>
        </w:tc>
      </w:tr>
      <w:tr w:rsidR="006F3591" w:rsidRPr="004E7CDB" w:rsidTr="00D8601D">
        <w:trPr>
          <w:gridAfter w:val="5"/>
          <w:wAfter w:w="5510" w:type="dxa"/>
          <w:trHeight w:val="3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3029900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2388254,60</w:t>
            </w:r>
          </w:p>
        </w:tc>
      </w:tr>
      <w:tr w:rsidR="006F3591" w:rsidRPr="004E7CDB" w:rsidTr="00D8601D">
        <w:trPr>
          <w:gridAfter w:val="5"/>
          <w:wAfter w:w="5510" w:type="dxa"/>
          <w:trHeight w:val="9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3029900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2388254,60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963035,00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вопросы в области 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циональной экономики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963035,00</w:t>
            </w:r>
          </w:p>
        </w:tc>
      </w:tr>
      <w:tr w:rsidR="006F3591" w:rsidRPr="004E7CDB" w:rsidTr="00D8601D">
        <w:trPr>
          <w:gridAfter w:val="5"/>
          <w:wAfter w:w="5510" w:type="dxa"/>
          <w:trHeight w:val="1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области стро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тельства, архитектуры и гр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достроительства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3380000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81185,03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3380000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81185,03</w:t>
            </w:r>
          </w:p>
        </w:tc>
      </w:tr>
      <w:tr w:rsidR="006F3591" w:rsidRPr="004E7CDB" w:rsidTr="00D8601D">
        <w:trPr>
          <w:gridAfter w:val="5"/>
          <w:wAfter w:w="5510" w:type="dxa"/>
          <w:trHeight w:val="32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Реализация функций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пального образования в обла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 национальной экономики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3400000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660400,00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по землеустро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й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ству и землепользованию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3400300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3600,00</w:t>
            </w:r>
          </w:p>
        </w:tc>
      </w:tr>
      <w:tr w:rsidR="006F3591" w:rsidRPr="004E7CDB" w:rsidTr="00D8601D">
        <w:trPr>
          <w:gridAfter w:val="5"/>
          <w:wAfter w:w="5510" w:type="dxa"/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3400300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3600,00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3409900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656800,00</w:t>
            </w:r>
          </w:p>
        </w:tc>
      </w:tr>
      <w:tr w:rsidR="006F3591" w:rsidRPr="004E7CDB" w:rsidTr="00D8601D">
        <w:trPr>
          <w:gridAfter w:val="5"/>
          <w:wAfter w:w="5510" w:type="dxa"/>
          <w:trHeight w:val="13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3409900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656800,00</w:t>
            </w:r>
          </w:p>
        </w:tc>
      </w:tr>
      <w:tr w:rsidR="006F3591" w:rsidRPr="004E7CDB" w:rsidTr="00D8601D">
        <w:trPr>
          <w:gridAfter w:val="5"/>
          <w:wAfter w:w="5510" w:type="dxa"/>
          <w:trHeight w:val="34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"Развитие малого и среднего предпринимательства в муниципальном образовании Щербиновский район" на 2011-2012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7950800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7950800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25000,00</w:t>
            </w:r>
          </w:p>
        </w:tc>
      </w:tr>
      <w:tr w:rsidR="006F3591" w:rsidRPr="004E7CDB" w:rsidTr="00D8601D">
        <w:trPr>
          <w:gridAfter w:val="5"/>
          <w:wAfter w:w="5510" w:type="dxa"/>
          <w:trHeight w:val="114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"Обеспечение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пального образования Щерб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новский район  градостро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тельной документацией" на 2011-2013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7955900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181449,97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7955900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181449,97</w:t>
            </w:r>
          </w:p>
        </w:tc>
      </w:tr>
      <w:tr w:rsidR="006F3591" w:rsidRPr="004E7CDB" w:rsidTr="00D8601D">
        <w:trPr>
          <w:gridAfter w:val="5"/>
          <w:wAfter w:w="5510" w:type="dxa"/>
          <w:trHeight w:val="99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"Развитие малого и среднего предпринимательства в муниципальном образовании Щербиновский район" на 2011-2013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7956500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15000,00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7956500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15000,00</w:t>
            </w:r>
          </w:p>
        </w:tc>
      </w:tr>
      <w:tr w:rsidR="006F3591" w:rsidRPr="004E7CDB" w:rsidTr="00D8601D">
        <w:trPr>
          <w:gridAfter w:val="5"/>
          <w:wAfter w:w="5510" w:type="dxa"/>
          <w:trHeight w:val="11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Жилищно-коммунальное х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зяйство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4026697,24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Жилищное хозяйство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3886753,96</w:t>
            </w:r>
          </w:p>
        </w:tc>
      </w:tr>
      <w:tr w:rsidR="006F3591" w:rsidRPr="004E7CDB" w:rsidTr="00D8601D">
        <w:trPr>
          <w:gridAfter w:val="5"/>
          <w:wAfter w:w="5510" w:type="dxa"/>
          <w:trHeight w:val="51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ства, не включенные в целевые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2881853,96</w:t>
            </w:r>
          </w:p>
        </w:tc>
      </w:tr>
      <w:tr w:rsidR="006F3591" w:rsidRPr="004E7CDB" w:rsidTr="00D8601D">
        <w:trPr>
          <w:gridAfter w:val="5"/>
          <w:wAfter w:w="5510" w:type="dxa"/>
          <w:trHeight w:val="155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 государственной собс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венности субъектов Росси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й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ской Федерации (объекты 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питального строительства со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ственности муниципальных образований)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2881853,96</w:t>
            </w:r>
          </w:p>
        </w:tc>
      </w:tr>
      <w:tr w:rsidR="006F3591" w:rsidRPr="004E7CDB" w:rsidTr="00D8601D">
        <w:trPr>
          <w:gridAfter w:val="5"/>
          <w:wAfter w:w="5510" w:type="dxa"/>
          <w:trHeight w:val="47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 собственности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2881853,96</w:t>
            </w:r>
          </w:p>
        </w:tc>
      </w:tr>
      <w:tr w:rsidR="006F3591" w:rsidRPr="004E7CDB" w:rsidTr="00D8601D">
        <w:trPr>
          <w:gridAfter w:val="5"/>
          <w:wAfter w:w="5510" w:type="dxa"/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2881853,96</w:t>
            </w:r>
          </w:p>
        </w:tc>
      </w:tr>
      <w:tr w:rsidR="006F3591" w:rsidRPr="004E7CDB" w:rsidTr="00D8601D">
        <w:trPr>
          <w:gridAfter w:val="5"/>
          <w:wAfter w:w="5510" w:type="dxa"/>
          <w:trHeight w:val="17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Иные безвозмездные и безво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вратные перечисления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1004900,00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Краевая целевая программа "Дети Кубани" на 2009 - 2013гг.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5221700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1004900,00</w:t>
            </w:r>
          </w:p>
        </w:tc>
      </w:tr>
      <w:tr w:rsidR="006F3591" w:rsidRPr="004E7CDB" w:rsidTr="00D8601D">
        <w:trPr>
          <w:gridAfter w:val="5"/>
          <w:wAfter w:w="5510" w:type="dxa"/>
          <w:trHeight w:val="291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Предоставление жилых пом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щений по договору социальн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го найма детям-сиротам и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тям, оставшимся без попеч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ния родителей, а также лицам из их числа в соответствии с Законом Краснодарского края "Об обеспечении дополн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тельных гарантий прав на имущество и жилое помещ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ние детей-сирот и детей, 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тавшихся без попечения род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телей, в Краснодарском крае" путем приобретения (стро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тельства) жилья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5221702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1004900,00</w:t>
            </w:r>
          </w:p>
        </w:tc>
      </w:tr>
      <w:tr w:rsidR="006F3591" w:rsidRPr="004E7CDB" w:rsidTr="00D8601D">
        <w:trPr>
          <w:gridAfter w:val="5"/>
          <w:wAfter w:w="5510" w:type="dxa"/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5221702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1004900,00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139943,28</w:t>
            </w:r>
          </w:p>
        </w:tc>
      </w:tr>
      <w:tr w:rsidR="006F3591" w:rsidRPr="004E7CDB" w:rsidTr="00D8601D">
        <w:trPr>
          <w:gridAfter w:val="5"/>
          <w:wAfter w:w="5510" w:type="dxa"/>
          <w:trHeight w:val="212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 государственной собс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венности субъектов Росси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й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ской Федерации (объекты 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питального строительства со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ственности муниципальных образований)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139943,28</w:t>
            </w:r>
          </w:p>
        </w:tc>
      </w:tr>
      <w:tr w:rsidR="006F3591" w:rsidRPr="004E7CDB" w:rsidTr="00D8601D">
        <w:trPr>
          <w:gridAfter w:val="5"/>
          <w:wAfter w:w="5510" w:type="dxa"/>
          <w:trHeight w:val="47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 собственности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139943,28</w:t>
            </w:r>
          </w:p>
        </w:tc>
      </w:tr>
      <w:tr w:rsidR="006F3591" w:rsidRPr="004E7CDB" w:rsidTr="00D8601D">
        <w:trPr>
          <w:gridAfter w:val="5"/>
          <w:wAfter w:w="5510" w:type="dxa"/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139943,28</w:t>
            </w:r>
          </w:p>
        </w:tc>
      </w:tr>
      <w:tr w:rsidR="006F3591" w:rsidRPr="004E7CDB" w:rsidTr="00D8601D">
        <w:trPr>
          <w:gridAfter w:val="5"/>
          <w:wAfter w:w="5510" w:type="dxa"/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28652147,69</w:t>
            </w:r>
          </w:p>
        </w:tc>
      </w:tr>
      <w:tr w:rsidR="006F3591" w:rsidRPr="004E7CDB" w:rsidTr="00D8601D">
        <w:trPr>
          <w:gridAfter w:val="5"/>
          <w:wAfter w:w="5510" w:type="dxa"/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Дошкольное 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2952280,48</w:t>
            </w:r>
          </w:p>
        </w:tc>
      </w:tr>
      <w:tr w:rsidR="006F3591" w:rsidRPr="004E7CDB" w:rsidTr="00D8601D">
        <w:trPr>
          <w:gridAfter w:val="5"/>
          <w:wAfter w:w="5510" w:type="dxa"/>
          <w:trHeight w:val="4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ства, не включенные в целевые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323807,00</w:t>
            </w:r>
          </w:p>
        </w:tc>
      </w:tr>
      <w:tr w:rsidR="006F3591" w:rsidRPr="004E7CDB" w:rsidTr="00D8601D">
        <w:trPr>
          <w:gridAfter w:val="5"/>
          <w:wAfter w:w="5510" w:type="dxa"/>
          <w:trHeight w:val="21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 государственной собс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венности субъектов Росси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й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ской Федерации (объекты 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питального строительства со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ственности муниципальных образований)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323807,00</w:t>
            </w:r>
          </w:p>
        </w:tc>
      </w:tr>
      <w:tr w:rsidR="006F3591" w:rsidRPr="004E7CDB" w:rsidTr="00D8601D">
        <w:trPr>
          <w:gridAfter w:val="5"/>
          <w:wAfter w:w="5510" w:type="dxa"/>
          <w:trHeight w:val="101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 собственности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323807,00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323807,00</w:t>
            </w:r>
          </w:p>
        </w:tc>
      </w:tr>
      <w:tr w:rsidR="006F3591" w:rsidRPr="004E7CDB" w:rsidTr="00D8601D">
        <w:trPr>
          <w:gridAfter w:val="5"/>
          <w:wAfter w:w="5510" w:type="dxa"/>
          <w:trHeight w:val="25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Краевые целевые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2628473,48</w:t>
            </w:r>
          </w:p>
        </w:tc>
      </w:tr>
      <w:tr w:rsidR="006F3591" w:rsidRPr="004E7CDB" w:rsidTr="00D8601D">
        <w:trPr>
          <w:gridAfter w:val="5"/>
          <w:wAfter w:w="5510" w:type="dxa"/>
          <w:trHeight w:val="81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Долгосрочная краевая  целевая программа развития общес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венной инфраструктуры мун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ципального значения на 2009-2011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5225400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2628473,48</w:t>
            </w:r>
          </w:p>
        </w:tc>
      </w:tr>
      <w:tr w:rsidR="006F3591" w:rsidRPr="004E7CDB" w:rsidTr="00D8601D">
        <w:trPr>
          <w:gridAfter w:val="5"/>
          <w:wAfter w:w="5510" w:type="dxa"/>
          <w:trHeight w:val="249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Софинансирование объектов капитального строительства государственной собственн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сти субъектов Российской Ф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дерации (объектов капитал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ного строительства собстве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ности муниципальных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ваний)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5225400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020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2628473,48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Общее 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25659867,21</w:t>
            </w:r>
          </w:p>
        </w:tc>
      </w:tr>
      <w:tr w:rsidR="006F3591" w:rsidRPr="004E7CDB" w:rsidTr="00D8601D">
        <w:trPr>
          <w:gridAfter w:val="5"/>
          <w:wAfter w:w="5510" w:type="dxa"/>
          <w:trHeight w:val="95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ства, не включенные в целевые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1447133,44</w:t>
            </w:r>
          </w:p>
        </w:tc>
      </w:tr>
      <w:tr w:rsidR="006F3591" w:rsidRPr="004E7CDB" w:rsidTr="00D8601D">
        <w:trPr>
          <w:gridAfter w:val="5"/>
          <w:wAfter w:w="5510" w:type="dxa"/>
          <w:trHeight w:val="147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 государственной собс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венности субъектов Росси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й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ской Федерации (объекты 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питального строительства со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ственности муниципальных образований)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1447133,44</w:t>
            </w:r>
          </w:p>
        </w:tc>
      </w:tr>
      <w:tr w:rsidR="006F3591" w:rsidRPr="004E7CDB" w:rsidTr="00D8601D">
        <w:trPr>
          <w:gridAfter w:val="5"/>
          <w:wAfter w:w="5510" w:type="dxa"/>
          <w:trHeight w:val="47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 собственности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1447133,44</w:t>
            </w:r>
          </w:p>
        </w:tc>
      </w:tr>
      <w:tr w:rsidR="006F3591" w:rsidRPr="004E7CDB" w:rsidTr="00D8601D">
        <w:trPr>
          <w:gridAfter w:val="5"/>
          <w:wAfter w:w="5510" w:type="dxa"/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1447133,44</w:t>
            </w:r>
          </w:p>
        </w:tc>
      </w:tr>
      <w:tr w:rsidR="006F3591" w:rsidRPr="004E7CDB" w:rsidTr="00D8601D">
        <w:trPr>
          <w:gridAfter w:val="5"/>
          <w:wAfter w:w="5510" w:type="dxa"/>
          <w:trHeight w:val="1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Иные безвозмездные и безво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вратные перечисления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21278234,42</w:t>
            </w:r>
          </w:p>
        </w:tc>
      </w:tr>
      <w:tr w:rsidR="006F3591" w:rsidRPr="004E7CDB" w:rsidTr="00D8601D">
        <w:trPr>
          <w:gridAfter w:val="5"/>
          <w:wAfter w:w="5510" w:type="dxa"/>
          <w:trHeight w:val="49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Дополнительная помощь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стным бюджетам для решения социально значимых вопросов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21278234,42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2598858,00</w:t>
            </w:r>
          </w:p>
        </w:tc>
      </w:tr>
      <w:tr w:rsidR="006F3591" w:rsidRPr="004E7CDB" w:rsidTr="00D8601D">
        <w:trPr>
          <w:gridAfter w:val="5"/>
          <w:wAfter w:w="5510" w:type="dxa"/>
          <w:trHeight w:val="11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18679376,42</w:t>
            </w:r>
          </w:p>
        </w:tc>
      </w:tr>
      <w:tr w:rsidR="006F3591" w:rsidRPr="004E7CDB" w:rsidTr="00D8601D">
        <w:trPr>
          <w:gridAfter w:val="5"/>
          <w:wAfter w:w="5510" w:type="dxa"/>
          <w:trHeight w:val="35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Краевые целевые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2934499,35</w:t>
            </w:r>
          </w:p>
        </w:tc>
      </w:tr>
      <w:tr w:rsidR="006F3591" w:rsidRPr="004E7CDB" w:rsidTr="00D8601D">
        <w:trPr>
          <w:gridAfter w:val="5"/>
          <w:wAfter w:w="5510" w:type="dxa"/>
          <w:trHeight w:val="5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Долгосрочная краевая  целевая программа развития общес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венной инфраструктуры мун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ципального значения на 2009-2011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5225400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2934499,35</w:t>
            </w:r>
          </w:p>
        </w:tc>
      </w:tr>
      <w:tr w:rsidR="006F3591" w:rsidRPr="004E7CDB" w:rsidTr="00D8601D">
        <w:trPr>
          <w:gridAfter w:val="5"/>
          <w:wAfter w:w="5510" w:type="dxa"/>
          <w:trHeight w:val="132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Софинансирование объектов капитального строительства государственной собственн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сти субъектов Российской Ф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дерации (объектов капитал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ного строительства собстве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ности муниципальных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ваний)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5225400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020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2934499,35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вопросы в области 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9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ства, не включенные в целевые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4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 государственной собс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венности субъектов Росси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й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ской Федерации (объекты 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питального строительства со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ственности муниципальных образований)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7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 собственности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1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Здравоохранение, физическая культура и спорт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4833501,01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Амбулаторная помощь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4833501,01</w:t>
            </w:r>
          </w:p>
        </w:tc>
      </w:tr>
      <w:tr w:rsidR="006F3591" w:rsidRPr="004E7CDB" w:rsidTr="00D8601D">
        <w:trPr>
          <w:gridAfter w:val="5"/>
          <w:wAfter w:w="5510" w:type="dxa"/>
          <w:trHeight w:val="39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ства, не включенные в целевые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834322,01</w:t>
            </w:r>
          </w:p>
        </w:tc>
      </w:tr>
      <w:tr w:rsidR="006F3591" w:rsidRPr="004E7CDB" w:rsidTr="00D8601D">
        <w:trPr>
          <w:gridAfter w:val="5"/>
          <w:wAfter w:w="5510" w:type="dxa"/>
          <w:trHeight w:val="204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 государственной собс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венности субъектов Росси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й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ской Федерации (объекты 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питального строительства со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ственности муниципальных образований)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834322,01</w:t>
            </w:r>
          </w:p>
        </w:tc>
      </w:tr>
      <w:tr w:rsidR="006F3591" w:rsidRPr="004E7CDB" w:rsidTr="00D8601D">
        <w:trPr>
          <w:gridAfter w:val="5"/>
          <w:wAfter w:w="5510" w:type="dxa"/>
          <w:trHeight w:val="106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 в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екты капитального строител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 собственности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834322,01</w:t>
            </w:r>
          </w:p>
        </w:tc>
      </w:tr>
      <w:tr w:rsidR="006F3591" w:rsidRPr="004E7CDB" w:rsidTr="00D8601D">
        <w:trPr>
          <w:gridAfter w:val="5"/>
          <w:wAfter w:w="5510" w:type="dxa"/>
          <w:trHeight w:val="12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1020102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834322,01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Краевые целевые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3999179,00</w:t>
            </w:r>
          </w:p>
        </w:tc>
      </w:tr>
      <w:tr w:rsidR="006F3591" w:rsidRPr="004E7CDB" w:rsidTr="00D8601D">
        <w:trPr>
          <w:gridAfter w:val="5"/>
          <w:wAfter w:w="5510" w:type="dxa"/>
          <w:trHeight w:val="7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Долгосрочная краевая  целевая программа развития общес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венной инфраструктуры мун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ципального значения на 2009-2011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5225400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3999179,00</w:t>
            </w:r>
          </w:p>
        </w:tc>
      </w:tr>
      <w:tr w:rsidR="006F3591" w:rsidRPr="004E7CDB" w:rsidTr="00D8601D">
        <w:trPr>
          <w:gridAfter w:val="5"/>
          <w:wAfter w:w="5510" w:type="dxa"/>
          <w:trHeight w:val="262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Софинансирование объектов капитального строительства государственной собственн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сти субъектов Российской Ф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дерации (объектов капитал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ного строительства собстве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ности муниципальных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ваний)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5225400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020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3999179,00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1330411,43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1330411,43</w:t>
            </w:r>
          </w:p>
        </w:tc>
      </w:tr>
      <w:tr w:rsidR="006F3591" w:rsidRPr="004E7CDB" w:rsidTr="00D8601D">
        <w:trPr>
          <w:gridAfter w:val="5"/>
          <w:wAfter w:w="5510" w:type="dxa"/>
          <w:trHeight w:val="43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Доплаты к пенсиям, дополн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тельное пенсионное обеспеч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4910000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1330411,43</w:t>
            </w:r>
          </w:p>
        </w:tc>
      </w:tr>
      <w:tr w:rsidR="006F3591" w:rsidRPr="004E7CDB" w:rsidTr="00D8601D">
        <w:trPr>
          <w:gridAfter w:val="5"/>
          <w:wAfter w:w="5510" w:type="dxa"/>
          <w:trHeight w:val="372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Решение Совета муниципал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ного образования Щербино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ский район от 27 декабря 2005 года № 16 "Об утверждении Положения о дополнительном материальном обеспечении лиц, замещавших выборные муниципальные должности, муниципальные должности муниципальной службы Ще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биновский район"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4910100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1330411,43</w:t>
            </w:r>
          </w:p>
        </w:tc>
      </w:tr>
      <w:tr w:rsidR="006F3591" w:rsidRPr="004E7CDB" w:rsidTr="00D8601D">
        <w:trPr>
          <w:gridAfter w:val="5"/>
          <w:wAfter w:w="5510" w:type="dxa"/>
          <w:trHeight w:val="67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Дополнительное материальное обеспечение к пенсиям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4910101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1330411,43</w:t>
            </w:r>
          </w:p>
        </w:tc>
      </w:tr>
      <w:tr w:rsidR="006F3591" w:rsidRPr="004E7CDB" w:rsidTr="00D8601D">
        <w:trPr>
          <w:gridAfter w:val="5"/>
          <w:wAfter w:w="5510" w:type="dxa"/>
          <w:trHeight w:val="26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4910101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1330411,43</w:t>
            </w:r>
          </w:p>
        </w:tc>
      </w:tr>
      <w:tr w:rsidR="006F3591" w:rsidRPr="004E7CDB" w:rsidTr="00D8601D">
        <w:trPr>
          <w:gridAfter w:val="5"/>
          <w:wAfter w:w="5510" w:type="dxa"/>
          <w:trHeight w:val="36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Финансовое управление а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министрации муниципал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ного образования Щерб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новский район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29257024,79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Общегосударственные вопр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9979195,38</w:t>
            </w:r>
          </w:p>
        </w:tc>
      </w:tr>
      <w:tr w:rsidR="006F3591" w:rsidRPr="004E7CDB" w:rsidTr="00D8601D">
        <w:trPr>
          <w:gridAfter w:val="5"/>
          <w:wAfter w:w="5510" w:type="dxa"/>
          <w:trHeight w:val="155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финансовых, налоговых и 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9948195,38</w:t>
            </w:r>
          </w:p>
        </w:tc>
      </w:tr>
      <w:tr w:rsidR="006F3591" w:rsidRPr="004E7CDB" w:rsidTr="00D8601D">
        <w:trPr>
          <w:gridAfter w:val="5"/>
          <w:wAfter w:w="5510" w:type="dxa"/>
          <w:trHeight w:val="6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 органов местного самоупра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9948195,38</w:t>
            </w:r>
          </w:p>
        </w:tc>
      </w:tr>
      <w:tr w:rsidR="006F3591" w:rsidRPr="004E7CDB" w:rsidTr="00D8601D">
        <w:trPr>
          <w:gridAfter w:val="5"/>
          <w:wAfter w:w="5510" w:type="dxa"/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Центральный аппарат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9948195,38</w:t>
            </w:r>
          </w:p>
        </w:tc>
      </w:tr>
      <w:tr w:rsidR="006F3591" w:rsidRPr="004E7CDB" w:rsidTr="00D8601D">
        <w:trPr>
          <w:gridAfter w:val="5"/>
          <w:wAfter w:w="5510" w:type="dxa"/>
          <w:trHeight w:val="28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9948195,38</w:t>
            </w:r>
          </w:p>
        </w:tc>
      </w:tr>
      <w:tr w:rsidR="006F3591" w:rsidRPr="004E7CDB" w:rsidTr="00D8601D">
        <w:trPr>
          <w:gridAfter w:val="5"/>
          <w:wAfter w:w="5510" w:type="dxa"/>
          <w:trHeight w:val="18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31000,00</w:t>
            </w:r>
          </w:p>
        </w:tc>
      </w:tr>
      <w:tr w:rsidR="006F3591" w:rsidRPr="004E7CDB" w:rsidTr="00D8601D">
        <w:trPr>
          <w:gridAfter w:val="5"/>
          <w:wAfter w:w="5510" w:type="dxa"/>
          <w:trHeight w:val="63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 органов местного самоупра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31000,00</w:t>
            </w:r>
          </w:p>
        </w:tc>
      </w:tr>
      <w:tr w:rsidR="006F3591" w:rsidRPr="004E7CDB" w:rsidTr="00D8601D">
        <w:trPr>
          <w:gridAfter w:val="5"/>
          <w:wAfter w:w="5510" w:type="dxa"/>
          <w:trHeight w:val="76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Образование и организация деятельности администрати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комиссий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0029500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31000,00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Фонд компенсаций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0029500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009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31000,00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1125100,00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межбюджетные трансферты образований 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щего характера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1125100,00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1125100,00</w:t>
            </w:r>
          </w:p>
        </w:tc>
      </w:tr>
      <w:tr w:rsidR="006F3591" w:rsidRPr="004E7CDB" w:rsidTr="00D8601D">
        <w:trPr>
          <w:gridAfter w:val="5"/>
          <w:wAfter w:w="5510" w:type="dxa"/>
          <w:trHeight w:val="72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Осуществление первичного воинского учета на территор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ях, где отсутствуют военные комиссариаты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0013600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1125100,00</w:t>
            </w:r>
          </w:p>
        </w:tc>
      </w:tr>
      <w:tr w:rsidR="006F3591" w:rsidRPr="004E7CDB" w:rsidTr="00D8601D">
        <w:trPr>
          <w:gridAfter w:val="5"/>
          <w:wAfter w:w="5510" w:type="dxa"/>
          <w:trHeight w:val="169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Полномочия по расчету и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доставлению межбюджетных трансфертов бюджетам пос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лений в форме субвенций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0013601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1125100,00</w:t>
            </w:r>
          </w:p>
        </w:tc>
      </w:tr>
      <w:tr w:rsidR="006F3591" w:rsidRPr="004E7CDB" w:rsidTr="00D8601D">
        <w:trPr>
          <w:gridAfter w:val="5"/>
          <w:wAfter w:w="5510" w:type="dxa"/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Фонд компенсаций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0013601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009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1125100,00</w:t>
            </w:r>
          </w:p>
        </w:tc>
      </w:tr>
      <w:tr w:rsidR="006F3591" w:rsidRPr="004E7CDB" w:rsidTr="00D8601D">
        <w:trPr>
          <w:gridAfter w:val="5"/>
          <w:wAfter w:w="5510" w:type="dxa"/>
          <w:trHeight w:val="57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Обслуживание государстве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ного и муниципального долга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3382629,41</w:t>
            </w:r>
          </w:p>
        </w:tc>
      </w:tr>
      <w:tr w:rsidR="006F3591" w:rsidRPr="004E7CDB" w:rsidTr="00D8601D">
        <w:trPr>
          <w:gridAfter w:val="5"/>
          <w:wAfter w:w="5510" w:type="dxa"/>
          <w:trHeight w:val="74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Обслуживание государстве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ного внутреннего и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пального долга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3382629,41</w:t>
            </w:r>
          </w:p>
        </w:tc>
      </w:tr>
      <w:tr w:rsidR="006F3591" w:rsidRPr="004E7CDB" w:rsidTr="00D8601D">
        <w:trPr>
          <w:gridAfter w:val="5"/>
          <w:wAfter w:w="5510" w:type="dxa"/>
          <w:trHeight w:val="72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Процентные платежи по до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говым обязательствам мун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ципального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0650000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3382629,41</w:t>
            </w:r>
          </w:p>
        </w:tc>
      </w:tr>
      <w:tr w:rsidR="006F3591" w:rsidRPr="004E7CDB" w:rsidTr="00D8601D">
        <w:trPr>
          <w:gridAfter w:val="5"/>
          <w:wAfter w:w="5510" w:type="dxa"/>
          <w:trHeight w:val="4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Процентные платежи по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ниципальному долгу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0650200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3382629,41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0650200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3382629,41</w:t>
            </w:r>
          </w:p>
        </w:tc>
      </w:tr>
      <w:tr w:rsidR="006F3591" w:rsidRPr="004E7CDB" w:rsidTr="00D8601D">
        <w:trPr>
          <w:gridAfter w:val="5"/>
          <w:wAfter w:w="5510" w:type="dxa"/>
          <w:trHeight w:val="151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Межбюджетные трансферты общего характера бюджетам субъектов Российской Фед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рации и муниципальных обр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зований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14770100,00</w:t>
            </w:r>
          </w:p>
        </w:tc>
      </w:tr>
      <w:tr w:rsidR="006F3591" w:rsidRPr="004E7CDB" w:rsidTr="00D8601D">
        <w:trPr>
          <w:gridAfter w:val="5"/>
          <w:wAfter w:w="5510" w:type="dxa"/>
          <w:trHeight w:val="62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Дотации на выравнивание бюджетной обеспеченности субъектов Российской Фед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рации и муниципальных обр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зований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14770100,00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Выравнивание бюджетной обеспеченности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5160000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14770100,00</w:t>
            </w:r>
          </w:p>
        </w:tc>
      </w:tr>
      <w:tr w:rsidR="006F3591" w:rsidRPr="004E7CDB" w:rsidTr="00D8601D">
        <w:trPr>
          <w:gridAfter w:val="5"/>
          <w:wAfter w:w="5510" w:type="dxa"/>
          <w:trHeight w:val="51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Выравнивание бюджетной обеспеченности муниципал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5160100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14770100,00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Выравнивание бюджетной обеспеченности поселений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5160130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14770100,00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Фонд финансовой поддержки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5160130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14770100,00</w:t>
            </w:r>
          </w:p>
        </w:tc>
      </w:tr>
      <w:tr w:rsidR="006F3591" w:rsidRPr="004E7CDB" w:rsidTr="00D8601D">
        <w:trPr>
          <w:gridAfter w:val="5"/>
          <w:wAfter w:w="5510" w:type="dxa"/>
          <w:trHeight w:val="85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Управление сельского х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зяйства администрации м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ниципального образования Щербиновский район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13255469,00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13255469,00</w:t>
            </w:r>
          </w:p>
        </w:tc>
      </w:tr>
      <w:tr w:rsidR="006F3591" w:rsidRPr="004E7CDB" w:rsidTr="00D8601D">
        <w:trPr>
          <w:gridAfter w:val="5"/>
          <w:wAfter w:w="5510" w:type="dxa"/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Сельское хозяйство и рыб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ловство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13255469,00</w:t>
            </w:r>
          </w:p>
        </w:tc>
      </w:tr>
      <w:tr w:rsidR="006F3591" w:rsidRPr="004E7CDB" w:rsidTr="00D8601D">
        <w:trPr>
          <w:gridAfter w:val="5"/>
          <w:wAfter w:w="5510" w:type="dxa"/>
          <w:trHeight w:val="6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 органов местного самоупра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3535789,00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Центральный аппарат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3102789,00</w:t>
            </w:r>
          </w:p>
        </w:tc>
      </w:tr>
      <w:tr w:rsidR="006F3591" w:rsidRPr="004E7CDB" w:rsidTr="00D8601D">
        <w:trPr>
          <w:gridAfter w:val="5"/>
          <w:wAfter w:w="5510" w:type="dxa"/>
          <w:trHeight w:val="29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3102789,00</w:t>
            </w:r>
          </w:p>
        </w:tc>
      </w:tr>
      <w:tr w:rsidR="006F3591" w:rsidRPr="004E7CDB" w:rsidTr="00D8601D">
        <w:trPr>
          <w:gridAfter w:val="5"/>
          <w:wAfter w:w="5510" w:type="dxa"/>
          <w:trHeight w:val="46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Осуществление государстве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полномочий по поддержке сельскохозяйственного прои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водства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0029300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433000,00</w:t>
            </w:r>
          </w:p>
        </w:tc>
      </w:tr>
      <w:tr w:rsidR="006F3591" w:rsidRPr="004E7CDB" w:rsidTr="00D8601D">
        <w:trPr>
          <w:gridAfter w:val="5"/>
          <w:wAfter w:w="5510" w:type="dxa"/>
          <w:trHeight w:val="54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0029300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433000,00</w:t>
            </w:r>
          </w:p>
        </w:tc>
      </w:tr>
      <w:tr w:rsidR="006F3591" w:rsidRPr="004E7CDB" w:rsidTr="00D8601D">
        <w:trPr>
          <w:gridAfter w:val="5"/>
          <w:wAfter w:w="5510" w:type="dxa"/>
          <w:trHeight w:val="129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Учреждения, обеспечивающие предоставление услуг в обла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 сельского хозяйства, охр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 и использования объектов животного мира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2610000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307500,00</w:t>
            </w:r>
          </w:p>
        </w:tc>
      </w:tr>
      <w:tr w:rsidR="006F3591" w:rsidRPr="004E7CDB" w:rsidTr="00D8601D">
        <w:trPr>
          <w:gridAfter w:val="5"/>
          <w:wAfter w:w="5510" w:type="dxa"/>
          <w:trHeight w:val="17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2619900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307500,00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2619900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307500,00</w:t>
            </w:r>
          </w:p>
        </w:tc>
      </w:tr>
      <w:tr w:rsidR="006F3591" w:rsidRPr="004E7CDB" w:rsidTr="00D8601D">
        <w:trPr>
          <w:gridAfter w:val="5"/>
          <w:wAfter w:w="5510" w:type="dxa"/>
          <w:trHeight w:val="70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Государственная программа развития сельского хозяйства и регулирования рынков сел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скохозяйственной продукции, сырья и продовольствия на 2008-2012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2670000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4504500,00</w:t>
            </w:r>
          </w:p>
        </w:tc>
      </w:tr>
      <w:tr w:rsidR="006F3591" w:rsidRPr="004E7CDB" w:rsidTr="00D8601D">
        <w:trPr>
          <w:gridAfter w:val="5"/>
          <w:wAfter w:w="5510" w:type="dxa"/>
          <w:trHeight w:val="1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Государственная поддержка отраслей сельского хозяйства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2670500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4504500,00</w:t>
            </w:r>
          </w:p>
        </w:tc>
      </w:tr>
      <w:tr w:rsidR="006F3591" w:rsidRPr="004E7CDB" w:rsidTr="00D8601D">
        <w:trPr>
          <w:gridAfter w:val="5"/>
          <w:wAfter w:w="5510" w:type="dxa"/>
          <w:trHeight w:val="430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Возмещение гражданам, 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дущим личное подсобное х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зяйство, сельскохозяйстве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ным потребительским кооп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ративам, крестьянским (фе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мерским) хозяйствам части 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трат на уплату процентов по кредитам, полученным в ро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сийских кредитных организ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циях, и займам, полученным в сельскохозяйственных креди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потребительских коопер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тивах в 2005 - 2011 годах на срок до 8 лет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2670501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4279300,00</w:t>
            </w:r>
          </w:p>
        </w:tc>
      </w:tr>
      <w:tr w:rsidR="006F3591" w:rsidRPr="004E7CDB" w:rsidTr="00D8601D">
        <w:trPr>
          <w:gridAfter w:val="5"/>
          <w:wAfter w:w="5510" w:type="dxa"/>
          <w:trHeight w:val="44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2670501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006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4279300,00</w:t>
            </w:r>
          </w:p>
        </w:tc>
      </w:tr>
      <w:tr w:rsidR="006F3591" w:rsidRPr="004E7CDB" w:rsidTr="00D8601D">
        <w:trPr>
          <w:gridAfter w:val="5"/>
          <w:wAfter w:w="5510" w:type="dxa"/>
          <w:trHeight w:val="225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по повышению финансовой устойчивости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лых форм хозяйствования на селе, финансовое обеспечение которых осуществляется за счет краевого бюджета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2670551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225200,00</w:t>
            </w:r>
          </w:p>
        </w:tc>
      </w:tr>
      <w:tr w:rsidR="006F3591" w:rsidRPr="004E7CDB" w:rsidTr="00D8601D">
        <w:trPr>
          <w:gridAfter w:val="5"/>
          <w:wAfter w:w="5510" w:type="dxa"/>
          <w:trHeight w:val="19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2670551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006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225200,00</w:t>
            </w:r>
          </w:p>
        </w:tc>
      </w:tr>
      <w:tr w:rsidR="006F3591" w:rsidRPr="004E7CDB" w:rsidTr="00D8601D">
        <w:trPr>
          <w:gridAfter w:val="5"/>
          <w:wAfter w:w="5510" w:type="dxa"/>
          <w:trHeight w:val="26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Долгосрочные краевые цел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4907680,00</w:t>
            </w:r>
          </w:p>
        </w:tc>
      </w:tr>
      <w:tr w:rsidR="006F3591" w:rsidRPr="004E7CDB" w:rsidTr="00D8601D">
        <w:trPr>
          <w:gridAfter w:val="5"/>
          <w:wAfter w:w="5510" w:type="dxa"/>
          <w:trHeight w:val="141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Долгосрочная краевая целевая программа "Развитие малых форм хозяйствования в АПК на территории Краснодарского края" на 2010-2012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5221800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4655000,00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7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5221800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006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4655000,00</w:t>
            </w:r>
          </w:p>
        </w:tc>
      </w:tr>
      <w:tr w:rsidR="006F3591" w:rsidRPr="004E7CDB" w:rsidTr="00D8601D">
        <w:trPr>
          <w:gridAfter w:val="5"/>
          <w:wAfter w:w="5510" w:type="dxa"/>
          <w:trHeight w:val="213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Краевая целевая программа "Развитие сельского хозяйства и регулирование рынков сел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скохозяйственной продукции, сырья и продовольствия Кра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нодарского края" на 2008-2012гг.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5224300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52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Повышение финансовой 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тойчивости малых форм х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зяйствования на селе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5224328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26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5224328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006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160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Краевая целевая программа "Пастбища для выпаса коров, содержащихся в личных по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собных хозяйствах на терр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тории Краснодарского края" на 2008-2012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5225300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252680,00</w:t>
            </w:r>
          </w:p>
        </w:tc>
      </w:tr>
      <w:tr w:rsidR="006F3591" w:rsidRPr="004E7CDB" w:rsidTr="00D8601D">
        <w:trPr>
          <w:gridAfter w:val="5"/>
          <w:wAfter w:w="5510" w:type="dxa"/>
          <w:trHeight w:val="20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5225300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006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252680,00</w:t>
            </w:r>
          </w:p>
        </w:tc>
      </w:tr>
      <w:tr w:rsidR="006F3591" w:rsidRPr="004E7CDB" w:rsidTr="00D8601D">
        <w:trPr>
          <w:gridAfter w:val="5"/>
          <w:wAfter w:w="5510" w:type="dxa"/>
          <w:trHeight w:val="112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Управление имущественных и земельных отношений а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министрации муниципал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ного образования Щерб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новский район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10211398,77</w:t>
            </w:r>
          </w:p>
        </w:tc>
      </w:tr>
      <w:tr w:rsidR="006F3591" w:rsidRPr="004E7CDB" w:rsidTr="00D8601D">
        <w:trPr>
          <w:gridAfter w:val="5"/>
          <w:wAfter w:w="5510" w:type="dxa"/>
          <w:trHeight w:val="27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Общегосударственные </w:t>
            </w:r>
          </w:p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вопросы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5217318,39</w:t>
            </w:r>
          </w:p>
        </w:tc>
      </w:tr>
      <w:tr w:rsidR="006F3591" w:rsidRPr="004E7CDB" w:rsidTr="00D8601D">
        <w:trPr>
          <w:gridAfter w:val="5"/>
          <w:wAfter w:w="5510" w:type="dxa"/>
          <w:trHeight w:val="113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Функционирование Прав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тельства Российской Федер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ции, высших исполнительных органов государственной вл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сти субъектов Российской Ф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дерации, местных админис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раций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433000,00</w:t>
            </w:r>
          </w:p>
        </w:tc>
      </w:tr>
      <w:tr w:rsidR="006F3591" w:rsidRPr="004E7CDB" w:rsidTr="00D8601D">
        <w:trPr>
          <w:gridAfter w:val="5"/>
          <w:wAfter w:w="5510" w:type="dxa"/>
          <w:trHeight w:val="96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 органов местного самоупра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433000,00</w:t>
            </w:r>
          </w:p>
        </w:tc>
      </w:tr>
      <w:tr w:rsidR="006F3591" w:rsidRPr="004E7CDB" w:rsidTr="00D8601D">
        <w:trPr>
          <w:gridAfter w:val="5"/>
          <w:wAfter w:w="5510" w:type="dxa"/>
          <w:trHeight w:val="166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Осуществление отдельных г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сударственных полномочий по ведению учета граждан 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дельных категорий в качестве нуждающихся в жилых пом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щениях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0029700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433000,00</w:t>
            </w:r>
          </w:p>
        </w:tc>
      </w:tr>
      <w:tr w:rsidR="006F3591" w:rsidRPr="004E7CDB" w:rsidTr="00D8601D">
        <w:trPr>
          <w:gridAfter w:val="5"/>
          <w:wAfter w:w="5510" w:type="dxa"/>
          <w:trHeight w:val="68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0029700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433000,00</w:t>
            </w:r>
          </w:p>
        </w:tc>
      </w:tr>
      <w:tr w:rsidR="006F3591" w:rsidRPr="004E7CDB" w:rsidTr="00D8601D">
        <w:trPr>
          <w:gridAfter w:val="5"/>
          <w:wAfter w:w="5510" w:type="dxa"/>
          <w:trHeight w:val="43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4784318,39</w:t>
            </w:r>
          </w:p>
        </w:tc>
      </w:tr>
      <w:tr w:rsidR="006F3591" w:rsidRPr="004E7CDB" w:rsidTr="00D8601D">
        <w:trPr>
          <w:gridAfter w:val="5"/>
          <w:wAfter w:w="5510" w:type="dxa"/>
          <w:trHeight w:val="72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 органов местного самоупра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3058118,48</w:t>
            </w:r>
          </w:p>
        </w:tc>
      </w:tr>
      <w:tr w:rsidR="006F3591" w:rsidRPr="004E7CDB" w:rsidTr="00D8601D">
        <w:trPr>
          <w:gridAfter w:val="5"/>
          <w:wAfter w:w="5510" w:type="dxa"/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Центральный аппарат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3058118,48</w:t>
            </w:r>
          </w:p>
        </w:tc>
      </w:tr>
      <w:tr w:rsidR="006F3591" w:rsidRPr="004E7CDB" w:rsidTr="00D8601D">
        <w:trPr>
          <w:gridAfter w:val="5"/>
          <w:wAfter w:w="5510" w:type="dxa"/>
          <w:trHeight w:val="4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3058118,48</w:t>
            </w:r>
          </w:p>
        </w:tc>
      </w:tr>
      <w:tr w:rsidR="006F3591" w:rsidRPr="004E7CDB" w:rsidTr="00D8601D">
        <w:trPr>
          <w:gridAfter w:val="5"/>
          <w:wAfter w:w="5510" w:type="dxa"/>
          <w:trHeight w:val="110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Реализация государственной политики в области приват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зации и управления государс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венной и муниципальной со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ственностью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1726199,91</w:t>
            </w:r>
          </w:p>
        </w:tc>
      </w:tr>
      <w:tr w:rsidR="006F3591" w:rsidRPr="004E7CDB" w:rsidTr="00B14399">
        <w:trPr>
          <w:gridAfter w:val="5"/>
          <w:wAfter w:w="5510" w:type="dxa"/>
          <w:trHeight w:val="82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Содержание и обслуживание казны муниципального обр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зования Щербиновский район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0900100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796222,62</w:t>
            </w:r>
          </w:p>
        </w:tc>
      </w:tr>
      <w:tr w:rsidR="006F3591" w:rsidRPr="004E7CDB" w:rsidTr="00D8601D">
        <w:trPr>
          <w:gridAfter w:val="5"/>
          <w:wAfter w:w="5510" w:type="dxa"/>
          <w:trHeight w:val="1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0900100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796222,62</w:t>
            </w:r>
          </w:p>
        </w:tc>
      </w:tr>
      <w:tr w:rsidR="006F3591" w:rsidRPr="004E7CDB" w:rsidTr="00A07720">
        <w:trPr>
          <w:gridAfter w:val="5"/>
          <w:wAfter w:w="5510" w:type="dxa"/>
          <w:trHeight w:val="20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Оценка недвижимости,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знание прав и регулирование отношений по государстве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ной и муниципальной собс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венности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0900200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929977,29</w:t>
            </w:r>
          </w:p>
        </w:tc>
      </w:tr>
      <w:tr w:rsidR="006F3591" w:rsidRPr="004E7CDB" w:rsidTr="00D8601D">
        <w:trPr>
          <w:gridAfter w:val="5"/>
          <w:wAfter w:w="5510" w:type="dxa"/>
          <w:trHeight w:val="62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Управление государственным и муниципальным имущес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вом, связанное с оценкой 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движимости, признанием прав и регулированием отношений по государственной и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пальной собственности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0900201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926567,29</w:t>
            </w:r>
          </w:p>
        </w:tc>
      </w:tr>
      <w:tr w:rsidR="006F3591" w:rsidRPr="004E7CDB" w:rsidTr="00D8601D">
        <w:trPr>
          <w:gridAfter w:val="5"/>
          <w:wAfter w:w="5510" w:type="dxa"/>
          <w:trHeight w:val="53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0900201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926567,29</w:t>
            </w:r>
          </w:p>
        </w:tc>
      </w:tr>
      <w:tr w:rsidR="006F3591" w:rsidRPr="004E7CDB" w:rsidTr="00D8601D">
        <w:trPr>
          <w:gridAfter w:val="5"/>
          <w:wAfter w:w="5510" w:type="dxa"/>
          <w:trHeight w:val="113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Распоряжение земельными участками, находящимися в  государственной собственн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сти Краснодарского края, из фонда перераспределения 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мель Краснодарского края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0900202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3410,00</w:t>
            </w:r>
          </w:p>
        </w:tc>
      </w:tr>
      <w:tr w:rsidR="006F3591" w:rsidRPr="004E7CDB" w:rsidTr="00D8601D">
        <w:trPr>
          <w:gridAfter w:val="5"/>
          <w:wAfter w:w="5510" w:type="dxa"/>
          <w:trHeight w:val="42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0900202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3410,00</w:t>
            </w:r>
          </w:p>
        </w:tc>
      </w:tr>
      <w:tr w:rsidR="006F3591" w:rsidRPr="004E7CDB" w:rsidTr="00D8601D">
        <w:trPr>
          <w:gridAfter w:val="5"/>
          <w:wAfter w:w="5510" w:type="dxa"/>
          <w:trHeight w:val="32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Жилищно-коммунальное х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зяйство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4994080,38</w:t>
            </w:r>
          </w:p>
        </w:tc>
      </w:tr>
      <w:tr w:rsidR="006F3591" w:rsidRPr="004E7CDB" w:rsidTr="00D8601D">
        <w:trPr>
          <w:gridAfter w:val="5"/>
          <w:wAfter w:w="5510" w:type="dxa"/>
          <w:trHeight w:val="11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4994080,38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Поддержка коммунального х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зяйства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3510000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582775,00</w:t>
            </w:r>
          </w:p>
        </w:tc>
      </w:tr>
      <w:tr w:rsidR="006F3591" w:rsidRPr="004E7CDB" w:rsidTr="00D8601D">
        <w:trPr>
          <w:gridAfter w:val="5"/>
          <w:wAfter w:w="5510" w:type="dxa"/>
          <w:trHeight w:val="4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области ко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мунального хозяйства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3510500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582775,00</w:t>
            </w:r>
          </w:p>
        </w:tc>
      </w:tr>
      <w:tr w:rsidR="006F3591" w:rsidRPr="004E7CDB" w:rsidTr="00D8601D">
        <w:trPr>
          <w:gridAfter w:val="5"/>
          <w:wAfter w:w="5510" w:type="dxa"/>
          <w:trHeight w:val="61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3510500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582775,00</w:t>
            </w:r>
          </w:p>
        </w:tc>
      </w:tr>
      <w:tr w:rsidR="006F3591" w:rsidRPr="004E7CDB" w:rsidTr="00D8601D">
        <w:trPr>
          <w:gridAfter w:val="5"/>
          <w:wAfter w:w="5510" w:type="dxa"/>
          <w:trHeight w:val="49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Иные безвозмездные и безво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вратные перечисления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4411305,38</w:t>
            </w:r>
          </w:p>
        </w:tc>
      </w:tr>
      <w:tr w:rsidR="006F3591" w:rsidRPr="004E7CDB" w:rsidTr="00D8601D">
        <w:trPr>
          <w:gridAfter w:val="5"/>
          <w:wAfter w:w="5510" w:type="dxa"/>
          <w:trHeight w:val="136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бюджетам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образований Красн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дарского края для проведения мероприятий по подготовке к осенне-зимнему периоду 2011-2012 годов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5204200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4411305,38</w:t>
            </w:r>
          </w:p>
        </w:tc>
      </w:tr>
      <w:tr w:rsidR="006F3591" w:rsidRPr="004E7CDB" w:rsidTr="00D8601D">
        <w:trPr>
          <w:gridAfter w:val="5"/>
          <w:wAfter w:w="5510" w:type="dxa"/>
          <w:trHeight w:val="3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5204200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4411305,38</w:t>
            </w:r>
          </w:p>
        </w:tc>
      </w:tr>
      <w:tr w:rsidR="006F3591" w:rsidRPr="004E7CDB" w:rsidTr="00D8601D">
        <w:trPr>
          <w:gridAfter w:val="5"/>
          <w:wAfter w:w="5510" w:type="dxa"/>
          <w:trHeight w:val="8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Отдел образования админ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страции муниципального образования Щербиновский район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265167620,01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259830876,28</w:t>
            </w:r>
          </w:p>
        </w:tc>
      </w:tr>
      <w:tr w:rsidR="006F3591" w:rsidRPr="004E7CDB" w:rsidTr="00D8601D">
        <w:trPr>
          <w:gridAfter w:val="5"/>
          <w:wAfter w:w="5510" w:type="dxa"/>
          <w:trHeight w:val="9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Дошкольное 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80276246,38</w:t>
            </w:r>
          </w:p>
        </w:tc>
      </w:tr>
      <w:tr w:rsidR="006F3591" w:rsidRPr="004E7CDB" w:rsidTr="00D8601D">
        <w:trPr>
          <w:gridAfter w:val="5"/>
          <w:wAfter w:w="5510" w:type="dxa"/>
          <w:trHeight w:val="34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Детские дошкольные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68965185,11</w:t>
            </w:r>
          </w:p>
        </w:tc>
      </w:tr>
      <w:tr w:rsidR="006F3591" w:rsidRPr="004E7CDB" w:rsidTr="00D8601D">
        <w:trPr>
          <w:gridAfter w:val="5"/>
          <w:wAfter w:w="5510" w:type="dxa"/>
          <w:trHeight w:val="46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4209900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68965185,11</w:t>
            </w:r>
          </w:p>
        </w:tc>
      </w:tr>
      <w:tr w:rsidR="006F3591" w:rsidRPr="004E7CDB" w:rsidTr="00D8601D">
        <w:trPr>
          <w:gridAfter w:val="5"/>
          <w:wAfter w:w="5510" w:type="dxa"/>
          <w:trHeight w:val="49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4209900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68965185,11</w:t>
            </w:r>
          </w:p>
        </w:tc>
      </w:tr>
      <w:tr w:rsidR="006F3591" w:rsidRPr="004E7CDB" w:rsidTr="00D8601D">
        <w:trPr>
          <w:gridAfter w:val="5"/>
          <w:wAfter w:w="5510" w:type="dxa"/>
          <w:trHeight w:val="4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Иные безвозмездные и безво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вратные перечисления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11311061,27</w:t>
            </w:r>
          </w:p>
        </w:tc>
      </w:tr>
      <w:tr w:rsidR="006F3591" w:rsidRPr="004E7CDB" w:rsidTr="00D8601D">
        <w:trPr>
          <w:gridAfter w:val="5"/>
          <w:wAfter w:w="5510" w:type="dxa"/>
          <w:trHeight w:val="71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Дополнительная помощь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стным бюджетам для решения социально значимых вопросов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11311061,27</w:t>
            </w:r>
          </w:p>
        </w:tc>
      </w:tr>
      <w:tr w:rsidR="006F3591" w:rsidRPr="004E7CDB" w:rsidTr="00D8601D">
        <w:trPr>
          <w:gridAfter w:val="5"/>
          <w:wAfter w:w="5510" w:type="dxa"/>
          <w:trHeight w:val="27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11311061,27</w:t>
            </w:r>
          </w:p>
        </w:tc>
      </w:tr>
      <w:tr w:rsidR="006F3591" w:rsidRPr="004E7CDB" w:rsidTr="00D8601D">
        <w:trPr>
          <w:gridAfter w:val="5"/>
          <w:wAfter w:w="5510" w:type="dxa"/>
          <w:trHeight w:val="200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бюджетам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образований Красн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дарского края для проведения мероприятий по подготовке к осенне-зимнему периоду 2011-2012 годов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5204200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29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5204200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3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Общее 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145341301,67</w:t>
            </w:r>
          </w:p>
        </w:tc>
      </w:tr>
      <w:tr w:rsidR="006F3591" w:rsidRPr="004E7CDB" w:rsidTr="00D8601D">
        <w:trPr>
          <w:gridAfter w:val="5"/>
          <w:wAfter w:w="5510" w:type="dxa"/>
          <w:trHeight w:val="37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Школы-детские сады, школы начальные, неполные средние и средние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4210000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123863880,75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4219900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123863880,75</w:t>
            </w:r>
          </w:p>
        </w:tc>
      </w:tr>
      <w:tr w:rsidR="006F3591" w:rsidRPr="004E7CDB" w:rsidTr="00D8601D">
        <w:trPr>
          <w:gridAfter w:val="5"/>
          <w:wAfter w:w="5510" w:type="dxa"/>
          <w:trHeight w:val="1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4219900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17667601,14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4219900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17667601,14</w:t>
            </w:r>
          </w:p>
        </w:tc>
      </w:tr>
      <w:tr w:rsidR="006F3591" w:rsidRPr="004E7CDB" w:rsidTr="00D8601D">
        <w:trPr>
          <w:gridAfter w:val="5"/>
          <w:wAfter w:w="5510" w:type="dxa"/>
          <w:trHeight w:val="10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возмещение норм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тивных затрат, связанных с оказанием ими муниципал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услуг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4219901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1 030 479,61</w:t>
            </w:r>
          </w:p>
        </w:tc>
      </w:tr>
      <w:tr w:rsidR="006F3591" w:rsidRPr="004E7CDB" w:rsidTr="00A07720">
        <w:trPr>
          <w:gridAfter w:val="5"/>
          <w:wAfter w:w="5510" w:type="dxa"/>
          <w:trHeight w:val="20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возмещение норм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тивных затрат, связанных с оказанием ими муниципал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услуг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4219901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1 030 479,61</w:t>
            </w:r>
          </w:p>
        </w:tc>
      </w:tr>
      <w:tr w:rsidR="006F3591" w:rsidRPr="004E7CDB" w:rsidTr="00D8601D">
        <w:trPr>
          <w:gridAfter w:val="5"/>
          <w:wAfter w:w="5510" w:type="dxa"/>
          <w:trHeight w:val="36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реализации 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новных общеобразовательных программ в части финансир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 расходов по оплате тр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да работников общеобразов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тельных учреждений , расх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дов на учебники и учебное 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собие, расходные материалы и хозяйственные нужды (за 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ключением расходов на 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держание зданий и комм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нальных расходов, осущест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ляемых из местных бюджетов)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4219905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105165800,00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4219905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98505598,00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иные цели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4219905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018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111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возмещение норм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тивных затрат, связанных с оказанием ими муниципал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услуг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4219905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6660202,00</w:t>
            </w:r>
          </w:p>
        </w:tc>
      </w:tr>
      <w:tr w:rsidR="006F3591" w:rsidRPr="004E7CDB" w:rsidTr="00D8601D">
        <w:trPr>
          <w:gridAfter w:val="5"/>
          <w:wAfter w:w="5510" w:type="dxa"/>
          <w:trHeight w:val="6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Учреждения по внешкольной работе с детьми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4230000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9384106,97</w:t>
            </w:r>
          </w:p>
        </w:tc>
      </w:tr>
      <w:tr w:rsidR="006F3591" w:rsidRPr="004E7CDB" w:rsidTr="00D8601D">
        <w:trPr>
          <w:gridAfter w:val="5"/>
          <w:wAfter w:w="5510" w:type="dxa"/>
          <w:trHeight w:val="35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4239900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9384106,97</w:t>
            </w:r>
          </w:p>
        </w:tc>
      </w:tr>
      <w:tr w:rsidR="006F3591" w:rsidRPr="004E7CDB" w:rsidTr="00D8601D">
        <w:trPr>
          <w:gridAfter w:val="5"/>
          <w:wAfter w:w="5510" w:type="dxa"/>
          <w:trHeight w:val="9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4239900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9384106,97</w:t>
            </w:r>
          </w:p>
        </w:tc>
      </w:tr>
      <w:tr w:rsidR="006F3591" w:rsidRPr="004E7CDB" w:rsidTr="00D8601D">
        <w:trPr>
          <w:gridAfter w:val="5"/>
          <w:wAfter w:w="5510" w:type="dxa"/>
          <w:trHeight w:val="28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области обр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зования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4360000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3395100,00</w:t>
            </w:r>
          </w:p>
        </w:tc>
      </w:tr>
      <w:tr w:rsidR="006F3591" w:rsidRPr="004E7CDB" w:rsidTr="00D8601D">
        <w:trPr>
          <w:gridAfter w:val="5"/>
          <w:wAfter w:w="5510" w:type="dxa"/>
          <w:trHeight w:val="3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Модернизация региональных систем общего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4362100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3395100,00</w:t>
            </w:r>
          </w:p>
        </w:tc>
      </w:tr>
      <w:tr w:rsidR="006F3591" w:rsidRPr="004E7CDB" w:rsidTr="00D8601D">
        <w:trPr>
          <w:gridAfter w:val="5"/>
          <w:wAfter w:w="5510" w:type="dxa"/>
          <w:trHeight w:val="240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Мероприятия, направленные на реализацию комплекса мер по модернизации системы 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щего образования, финансовое обеспечение которых осущ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ствляется за счет средств ф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дерального бюджета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4362101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3395100,00</w:t>
            </w:r>
          </w:p>
        </w:tc>
      </w:tr>
      <w:tr w:rsidR="006F3591" w:rsidRPr="004E7CDB" w:rsidTr="00D8601D">
        <w:trPr>
          <w:gridAfter w:val="5"/>
          <w:wAfter w:w="5510" w:type="dxa"/>
          <w:trHeight w:val="27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4362101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3123100,00</w:t>
            </w:r>
          </w:p>
        </w:tc>
      </w:tr>
      <w:tr w:rsidR="006F3591" w:rsidRPr="004E7CDB" w:rsidTr="00D8601D">
        <w:trPr>
          <w:gridAfter w:val="5"/>
          <w:wAfter w:w="5510" w:type="dxa"/>
          <w:trHeight w:val="6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иные цели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4362101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018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272000,00</w:t>
            </w:r>
          </w:p>
        </w:tc>
      </w:tr>
      <w:tr w:rsidR="006F3591" w:rsidRPr="004E7CDB" w:rsidTr="00D8601D">
        <w:trPr>
          <w:gridAfter w:val="5"/>
          <w:wAfter w:w="5510" w:type="dxa"/>
          <w:trHeight w:val="4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Иные безвозмездные и безво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вратные перечисления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8698213,95</w:t>
            </w:r>
          </w:p>
        </w:tc>
      </w:tr>
      <w:tr w:rsidR="006F3591" w:rsidRPr="004E7CDB" w:rsidTr="00D8601D">
        <w:trPr>
          <w:gridAfter w:val="5"/>
          <w:wAfter w:w="5510" w:type="dxa"/>
          <w:trHeight w:val="24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Ежемесячное денежное возн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граждение за классное руков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дство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5200900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2878005,22</w:t>
            </w:r>
          </w:p>
        </w:tc>
      </w:tr>
      <w:tr w:rsidR="006F3591" w:rsidRPr="004E7CDB" w:rsidTr="00D8601D">
        <w:trPr>
          <w:gridAfter w:val="5"/>
          <w:wAfter w:w="5510" w:type="dxa"/>
          <w:trHeight w:val="1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5200900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2660776,77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иные цели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5200900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018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217228,45</w:t>
            </w:r>
          </w:p>
        </w:tc>
      </w:tr>
      <w:tr w:rsidR="006F3591" w:rsidRPr="004E7CDB" w:rsidTr="00D8601D">
        <w:trPr>
          <w:gridAfter w:val="5"/>
          <w:wAfter w:w="5510" w:type="dxa"/>
          <w:trHeight w:val="52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возмещение норм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тивных затрат, связанных с оказанием ими муниципал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услуг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5200900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45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Дополнительная помощь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стным бюджетам для решения социально значимых вопросов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5820208,73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5820208,73</w:t>
            </w:r>
          </w:p>
        </w:tc>
      </w:tr>
      <w:tr w:rsidR="006F3591" w:rsidRPr="004E7CDB" w:rsidTr="00D8601D">
        <w:trPr>
          <w:gridAfter w:val="5"/>
          <w:wAfter w:w="5510" w:type="dxa"/>
          <w:trHeight w:val="200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бюджетам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образований Красн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дарского края для проведения мероприятий по подготовке к осенне-зимнему периоду 2011-2012 годов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5204200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61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5204200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35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Молодежная политика и озд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ровление детей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2198996,13</w:t>
            </w:r>
          </w:p>
        </w:tc>
      </w:tr>
      <w:tr w:rsidR="006F3591" w:rsidRPr="004E7CDB" w:rsidTr="00D8601D">
        <w:trPr>
          <w:gridAfter w:val="5"/>
          <w:wAfter w:w="5510" w:type="dxa"/>
          <w:trHeight w:val="28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Краевые целевые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1024300,00</w:t>
            </w:r>
          </w:p>
        </w:tc>
      </w:tr>
      <w:tr w:rsidR="006F3591" w:rsidRPr="004E7CDB" w:rsidTr="00D8601D">
        <w:trPr>
          <w:gridAfter w:val="5"/>
          <w:wAfter w:w="5510" w:type="dxa"/>
          <w:trHeight w:val="48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Краевая целевая программа  "Дети Кубани" на 2009-2013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5221700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1024300,00</w:t>
            </w:r>
          </w:p>
        </w:tc>
      </w:tr>
      <w:tr w:rsidR="006F3591" w:rsidRPr="004E7CDB" w:rsidTr="00D8601D">
        <w:trPr>
          <w:gridAfter w:val="5"/>
          <w:wAfter w:w="5510" w:type="dxa"/>
          <w:trHeight w:val="10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Реализация других меропри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я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тий долгосрочной краевой 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левой программы "Дети Куб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ни" на 2009-2013 гг.(образование)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5221799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1024300,00</w:t>
            </w:r>
          </w:p>
        </w:tc>
      </w:tr>
      <w:tr w:rsidR="006F3591" w:rsidRPr="004E7CDB" w:rsidTr="00D8601D">
        <w:trPr>
          <w:gridAfter w:val="5"/>
          <w:wAfter w:w="5510" w:type="dxa"/>
          <w:trHeight w:val="5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Проведение оздоровительных и других мероприятий для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тей и молодежи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5221799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929800,00</w:t>
            </w:r>
          </w:p>
        </w:tc>
      </w:tr>
      <w:tr w:rsidR="006F3591" w:rsidRPr="004E7CDB" w:rsidTr="00D8601D">
        <w:trPr>
          <w:gridAfter w:val="5"/>
          <w:wAfter w:w="5510" w:type="dxa"/>
          <w:trHeight w:val="6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иные цели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5221799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018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94500,00</w:t>
            </w:r>
          </w:p>
        </w:tc>
      </w:tr>
      <w:tr w:rsidR="006F3591" w:rsidRPr="004E7CDB" w:rsidTr="00D8601D">
        <w:trPr>
          <w:gridAfter w:val="5"/>
          <w:wAfter w:w="5510" w:type="dxa"/>
          <w:trHeight w:val="6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на 2011 год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7950903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57500,00</w:t>
            </w:r>
          </w:p>
        </w:tc>
      </w:tr>
      <w:tr w:rsidR="006F3591" w:rsidRPr="004E7CDB" w:rsidTr="00D8601D">
        <w:trPr>
          <w:gridAfter w:val="5"/>
          <w:wAfter w:w="5510" w:type="dxa"/>
          <w:trHeight w:val="93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-организация отдыха, оздоро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 и занятости детей-подростков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7950903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57500,00</w:t>
            </w:r>
          </w:p>
        </w:tc>
      </w:tr>
      <w:tr w:rsidR="006F3591" w:rsidRPr="004E7CDB" w:rsidTr="00D8601D">
        <w:trPr>
          <w:gridAfter w:val="5"/>
          <w:wAfter w:w="5510" w:type="dxa"/>
          <w:trHeight w:val="52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Проведение оздоровительных и других мероприятий для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тей и молодежи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7950903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57500,00</w:t>
            </w:r>
          </w:p>
        </w:tc>
      </w:tr>
      <w:tr w:rsidR="006F3591" w:rsidRPr="004E7CDB" w:rsidTr="00D8601D">
        <w:trPr>
          <w:gridAfter w:val="5"/>
          <w:wAfter w:w="5510" w:type="dxa"/>
          <w:trHeight w:val="31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на 2009-2011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951100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1117196,13</w:t>
            </w:r>
          </w:p>
        </w:tc>
      </w:tr>
      <w:tr w:rsidR="006F3591" w:rsidRPr="004E7CDB" w:rsidTr="00D8601D">
        <w:trPr>
          <w:gridAfter w:val="5"/>
          <w:wAfter w:w="5510" w:type="dxa"/>
          <w:trHeight w:val="75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-организация отдыха, оздоро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 и занятости детей-подростков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1117196,13</w:t>
            </w:r>
          </w:p>
        </w:tc>
      </w:tr>
      <w:tr w:rsidR="006F3591" w:rsidRPr="004E7CDB" w:rsidTr="00D8601D">
        <w:trPr>
          <w:gridAfter w:val="5"/>
          <w:wAfter w:w="5510" w:type="dxa"/>
          <w:trHeight w:val="27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иные цели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018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274700,00</w:t>
            </w:r>
          </w:p>
        </w:tc>
      </w:tr>
      <w:tr w:rsidR="006F3591" w:rsidRPr="004E7CDB" w:rsidTr="00D8601D">
        <w:trPr>
          <w:gridAfter w:val="5"/>
          <w:wAfter w:w="5510" w:type="dxa"/>
          <w:trHeight w:val="90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Проведение оздоровительных и других мероприятий для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тей и молодежи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842496,13</w:t>
            </w:r>
          </w:p>
        </w:tc>
      </w:tr>
      <w:tr w:rsidR="006F3591" w:rsidRPr="004E7CDB" w:rsidTr="00D8601D">
        <w:trPr>
          <w:gridAfter w:val="5"/>
          <w:wAfter w:w="5510" w:type="dxa"/>
          <w:trHeight w:val="17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вопросы в области 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32014332,10</w:t>
            </w:r>
          </w:p>
        </w:tc>
      </w:tr>
      <w:tr w:rsidR="006F3591" w:rsidRPr="004E7CDB" w:rsidTr="00D8601D">
        <w:trPr>
          <w:gridAfter w:val="5"/>
          <w:wAfter w:w="5510" w:type="dxa"/>
          <w:trHeight w:val="34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 органов местного самоупра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2836117,55</w:t>
            </w:r>
          </w:p>
        </w:tc>
      </w:tr>
      <w:tr w:rsidR="006F3591" w:rsidRPr="004E7CDB" w:rsidTr="00D8601D">
        <w:trPr>
          <w:gridAfter w:val="5"/>
          <w:wAfter w:w="5510" w:type="dxa"/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Центральный аппарат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2836117,55</w:t>
            </w:r>
          </w:p>
        </w:tc>
      </w:tr>
      <w:tr w:rsidR="006F3591" w:rsidRPr="004E7CDB" w:rsidTr="00D8601D">
        <w:trPr>
          <w:gridAfter w:val="5"/>
          <w:wAfter w:w="5510" w:type="dxa"/>
          <w:trHeight w:val="4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2836117,55</w:t>
            </w:r>
          </w:p>
        </w:tc>
      </w:tr>
      <w:tr w:rsidR="006F3591" w:rsidRPr="004E7CDB" w:rsidTr="00D8601D">
        <w:trPr>
          <w:gridAfter w:val="5"/>
          <w:wAfter w:w="5510" w:type="dxa"/>
          <w:trHeight w:val="191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Учебно-методические кабин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ты, централизованные бухга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терии, группы хозяйственного обслуживания, учебные фил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мотеки, межшкольные учебно-производственные комбинаты, логопедические пункты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15399925,02</w:t>
            </w:r>
          </w:p>
        </w:tc>
      </w:tr>
      <w:tr w:rsidR="006F3591" w:rsidRPr="004E7CDB" w:rsidTr="00D8601D">
        <w:trPr>
          <w:gridAfter w:val="5"/>
          <w:wAfter w:w="5510" w:type="dxa"/>
          <w:trHeight w:val="38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15399925,02</w:t>
            </w:r>
          </w:p>
        </w:tc>
      </w:tr>
      <w:tr w:rsidR="006F3591" w:rsidRPr="004E7CDB" w:rsidTr="00D8601D">
        <w:trPr>
          <w:gridAfter w:val="5"/>
          <w:wAfter w:w="5510" w:type="dxa"/>
          <w:trHeight w:val="7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возмещение норм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тивных затрат, связанных с оказанием ими муниципал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услуг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2615100,00</w:t>
            </w:r>
          </w:p>
        </w:tc>
      </w:tr>
      <w:tr w:rsidR="006F3591" w:rsidRPr="004E7CDB" w:rsidTr="00D8601D">
        <w:trPr>
          <w:gridAfter w:val="5"/>
          <w:wAfter w:w="5510" w:type="dxa"/>
          <w:trHeight w:val="75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возмещение норм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тивных затрат, связанных с оказанием ими муниципал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услуг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2615100,00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Централизованная бухгалтерия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10141520,35</w:t>
            </w:r>
          </w:p>
        </w:tc>
      </w:tr>
      <w:tr w:rsidR="006F3591" w:rsidRPr="004E7CDB" w:rsidTr="00D8601D">
        <w:trPr>
          <w:gridAfter w:val="5"/>
          <w:wAfter w:w="5510" w:type="dxa"/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10141520,35</w:t>
            </w:r>
          </w:p>
        </w:tc>
      </w:tr>
      <w:tr w:rsidR="006F3591" w:rsidRPr="004E7CDB" w:rsidTr="00D8601D">
        <w:trPr>
          <w:gridAfter w:val="5"/>
          <w:wAfter w:w="5510" w:type="dxa"/>
          <w:trHeight w:val="47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  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Районный методический центр, методический кабинет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1423067,25</w:t>
            </w:r>
          </w:p>
        </w:tc>
      </w:tr>
      <w:tr w:rsidR="006F3591" w:rsidRPr="004E7CDB" w:rsidTr="00D8601D">
        <w:trPr>
          <w:gridAfter w:val="5"/>
          <w:wAfter w:w="5510" w:type="dxa"/>
          <w:trHeight w:val="35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1423067,25</w:t>
            </w:r>
          </w:p>
        </w:tc>
      </w:tr>
      <w:tr w:rsidR="006F3591" w:rsidRPr="004E7CDB" w:rsidTr="00D8601D">
        <w:trPr>
          <w:gridAfter w:val="5"/>
          <w:wAfter w:w="5510" w:type="dxa"/>
          <w:trHeight w:val="28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Межшкольный учебный ко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бинат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4529940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1220237,42</w:t>
            </w:r>
          </w:p>
        </w:tc>
      </w:tr>
      <w:tr w:rsidR="006F3591" w:rsidRPr="004E7CDB" w:rsidTr="00D8601D">
        <w:trPr>
          <w:gridAfter w:val="5"/>
          <w:wAfter w:w="5510" w:type="dxa"/>
          <w:trHeight w:val="20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4529940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1220237,42</w:t>
            </w:r>
          </w:p>
        </w:tc>
      </w:tr>
      <w:tr w:rsidR="006F3591" w:rsidRPr="004E7CDB" w:rsidTr="00D8601D">
        <w:trPr>
          <w:gridAfter w:val="5"/>
          <w:wAfter w:w="5510" w:type="dxa"/>
          <w:trHeight w:val="41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Иные безвозмездные и безво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вратные перечисления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108730,00</w:t>
            </w:r>
          </w:p>
        </w:tc>
      </w:tr>
      <w:tr w:rsidR="006F3591" w:rsidRPr="004E7CDB" w:rsidTr="00D8601D">
        <w:trPr>
          <w:gridAfter w:val="5"/>
          <w:wAfter w:w="5510" w:type="dxa"/>
          <w:trHeight w:val="105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Дополнительная помощь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стным бюджетам для решения социально значимых вопросов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108730,00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108730,00</w:t>
            </w:r>
          </w:p>
        </w:tc>
      </w:tr>
      <w:tr w:rsidR="006F3591" w:rsidRPr="004E7CDB" w:rsidTr="00D8601D">
        <w:trPr>
          <w:gridAfter w:val="5"/>
          <w:wAfter w:w="5510" w:type="dxa"/>
          <w:trHeight w:val="38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Краевые целевые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10879472,55</w:t>
            </w:r>
          </w:p>
        </w:tc>
      </w:tr>
      <w:tr w:rsidR="006F3591" w:rsidRPr="004E7CDB" w:rsidTr="00D8601D">
        <w:trPr>
          <w:gridAfter w:val="5"/>
          <w:wAfter w:w="5510" w:type="dxa"/>
          <w:trHeight w:val="8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Краевая целевая программа "Развитие образования в Кра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нодарском крае" на 2011-2015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5221600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9249872,55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иные цели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5221699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018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148289,95</w:t>
            </w:r>
          </w:p>
        </w:tc>
      </w:tr>
      <w:tr w:rsidR="006F3591" w:rsidRPr="004E7CDB" w:rsidTr="00D8601D">
        <w:trPr>
          <w:gridAfter w:val="5"/>
          <w:wAfter w:w="5510" w:type="dxa"/>
          <w:trHeight w:val="42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5221699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9101582,60</w:t>
            </w:r>
          </w:p>
        </w:tc>
      </w:tr>
      <w:tr w:rsidR="006F3591" w:rsidRPr="004E7CDB" w:rsidTr="00A07720">
        <w:trPr>
          <w:gridAfter w:val="5"/>
          <w:wAfter w:w="5510" w:type="dxa"/>
          <w:trHeight w:val="20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возмещение норм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тивных затрат, связанных с оказанием ими муниципал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услуг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5221600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81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Долгосрочная краевая целевая программа "Содействие суб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ъ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ектам физической культуры и спорта и развитие массового спорта на Кубани" на 2009-2011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5222300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1629600,00</w:t>
            </w:r>
          </w:p>
        </w:tc>
      </w:tr>
      <w:tr w:rsidR="006F3591" w:rsidRPr="004E7CDB" w:rsidTr="00D8601D">
        <w:trPr>
          <w:gridAfter w:val="5"/>
          <w:wAfter w:w="5510" w:type="dxa"/>
          <w:trHeight w:val="26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иные цели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5222300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018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113105,24</w:t>
            </w:r>
          </w:p>
        </w:tc>
      </w:tr>
      <w:tr w:rsidR="006F3591" w:rsidRPr="004E7CDB" w:rsidTr="00D8601D">
        <w:trPr>
          <w:gridAfter w:val="5"/>
          <w:wAfter w:w="5510" w:type="dxa"/>
          <w:trHeight w:val="33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5222300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1516494,76</w:t>
            </w:r>
          </w:p>
        </w:tc>
      </w:tr>
      <w:tr w:rsidR="006F3591" w:rsidRPr="004E7CDB" w:rsidTr="00D8601D">
        <w:trPr>
          <w:gridAfter w:val="5"/>
          <w:wAfter w:w="5510" w:type="dxa"/>
          <w:trHeight w:val="7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возмещение норм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тивных затрат, связанных с оказанием ими муниципал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услуг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5222300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Муниципальные целевые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2790086,98</w:t>
            </w:r>
          </w:p>
        </w:tc>
      </w:tr>
      <w:tr w:rsidR="006F3591" w:rsidRPr="004E7CDB" w:rsidTr="00D8601D">
        <w:trPr>
          <w:gridAfter w:val="5"/>
          <w:wAfter w:w="5510" w:type="dxa"/>
          <w:trHeight w:val="13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Долгосрочная муниципальная целевая программа "Развитие массового спорта в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пальном образовании  Щерб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новский район" на 2011-2013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7950500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403317,48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7950500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403317,48</w:t>
            </w:r>
          </w:p>
        </w:tc>
      </w:tr>
      <w:tr w:rsidR="006F3591" w:rsidRPr="004E7CDB" w:rsidTr="00D8601D">
        <w:trPr>
          <w:gridAfter w:val="5"/>
          <w:wAfter w:w="5510" w:type="dxa"/>
          <w:trHeight w:val="69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"Развитие массового спорта в муниципальном обр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зовании  Щербиновский 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й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он" на 2011 год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7950510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51200,00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7950510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51200,00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на 2011 год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950902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9800,00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-одаренные дети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7950902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9800,00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7950902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9800,00</w:t>
            </w:r>
          </w:p>
        </w:tc>
      </w:tr>
      <w:tr w:rsidR="006F3591" w:rsidRPr="004E7CDB" w:rsidTr="00D8601D">
        <w:trPr>
          <w:gridAfter w:val="5"/>
          <w:wAfter w:w="5510" w:type="dxa"/>
          <w:trHeight w:val="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на 2009-2011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951100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26260,80</w:t>
            </w:r>
          </w:p>
        </w:tc>
      </w:tr>
      <w:tr w:rsidR="006F3591" w:rsidRPr="004E7CDB" w:rsidTr="00D8601D">
        <w:trPr>
          <w:gridAfter w:val="5"/>
          <w:wAfter w:w="5510" w:type="dxa"/>
          <w:trHeight w:val="6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-одаренные дети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26260,80</w:t>
            </w:r>
          </w:p>
        </w:tc>
      </w:tr>
      <w:tr w:rsidR="006F3591" w:rsidRPr="004E7CDB" w:rsidTr="00D8601D">
        <w:trPr>
          <w:gridAfter w:val="5"/>
          <w:wAfter w:w="5510" w:type="dxa"/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26260,80</w:t>
            </w:r>
          </w:p>
        </w:tc>
      </w:tr>
      <w:tr w:rsidR="006F3591" w:rsidRPr="004E7CDB" w:rsidTr="00D8601D">
        <w:trPr>
          <w:gridAfter w:val="5"/>
          <w:wAfter w:w="5510" w:type="dxa"/>
          <w:trHeight w:val="11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"Развитие образования в муниципальном образовании Щербиновский район" на 2001-2015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1118501,42</w:t>
            </w:r>
          </w:p>
        </w:tc>
      </w:tr>
      <w:tr w:rsidR="006F3591" w:rsidRPr="004E7CDB" w:rsidTr="00D8601D">
        <w:trPr>
          <w:gridAfter w:val="5"/>
          <w:wAfter w:w="5510" w:type="dxa"/>
          <w:trHeight w:val="114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"Развитие образования в муниципальном образовании Щербиновский" район на 2011-2015 годы (подпрограмма "Организация и проведение единого государственного э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замена")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7951401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277100,00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7951401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277100,00</w:t>
            </w:r>
          </w:p>
        </w:tc>
      </w:tr>
      <w:tr w:rsidR="006F3591" w:rsidRPr="004E7CDB" w:rsidTr="00D8601D">
        <w:trPr>
          <w:gridAfter w:val="5"/>
          <w:wAfter w:w="5510" w:type="dxa"/>
          <w:trHeight w:val="51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"Развитие образования в муниципальном образовании Щербиновский район на 2011-2015 годы (кроме ЕГЭ)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7951402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841401,42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иные цели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7951402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018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57214,00</w:t>
            </w:r>
          </w:p>
        </w:tc>
      </w:tr>
      <w:tr w:rsidR="006F3591" w:rsidRPr="004E7CDB" w:rsidTr="00D8601D">
        <w:trPr>
          <w:gridAfter w:val="5"/>
          <w:wAfter w:w="5510" w:type="dxa"/>
          <w:trHeight w:val="31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7951402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784187,42</w:t>
            </w:r>
          </w:p>
        </w:tc>
      </w:tr>
      <w:tr w:rsidR="006F3591" w:rsidRPr="004E7CDB" w:rsidTr="00D8601D">
        <w:trPr>
          <w:gridAfter w:val="5"/>
          <w:wAfter w:w="5510" w:type="dxa"/>
          <w:trHeight w:val="37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возмщение норм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тивных затрат, связанных с оказанием ими муниципал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услуг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7951402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113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"Развитие образования в муниципальном образовании Щербиновский район" на 2011 год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7951410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782637,32</w:t>
            </w:r>
          </w:p>
        </w:tc>
      </w:tr>
      <w:tr w:rsidR="006F3591" w:rsidRPr="004E7CDB" w:rsidTr="00D8601D">
        <w:trPr>
          <w:gridAfter w:val="5"/>
          <w:wAfter w:w="5510" w:type="dxa"/>
          <w:trHeight w:val="47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7951410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782637,32</w:t>
            </w:r>
          </w:p>
        </w:tc>
      </w:tr>
      <w:tr w:rsidR="006F3591" w:rsidRPr="004E7CDB" w:rsidTr="00D8601D">
        <w:trPr>
          <w:gridAfter w:val="5"/>
          <w:wAfter w:w="5510" w:type="dxa"/>
          <w:trHeight w:val="11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"Патриотическое во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питание детей и подростков в муниципальном образовании Щербиновский район" на  2009-2011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7951500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91284,00</w:t>
            </w:r>
          </w:p>
        </w:tc>
      </w:tr>
      <w:tr w:rsidR="006F3591" w:rsidRPr="004E7CDB" w:rsidTr="00D8601D">
        <w:trPr>
          <w:gridAfter w:val="5"/>
          <w:wAfter w:w="5510" w:type="dxa"/>
          <w:trHeight w:val="41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7951500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91284,00</w:t>
            </w:r>
          </w:p>
        </w:tc>
      </w:tr>
      <w:tr w:rsidR="006F3591" w:rsidRPr="004E7CDB" w:rsidTr="00D8601D">
        <w:trPr>
          <w:gridAfter w:val="5"/>
          <w:wAfter w:w="5510" w:type="dxa"/>
          <w:trHeight w:val="161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"Патриотическое во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питание детей и подростков в муниципальном образовании Щербиновский район" на  2011 год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7951510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15200,00</w:t>
            </w:r>
          </w:p>
        </w:tc>
      </w:tr>
      <w:tr w:rsidR="006F3591" w:rsidRPr="004E7CDB" w:rsidTr="00D8601D">
        <w:trPr>
          <w:gridAfter w:val="5"/>
          <w:wAfter w:w="5510" w:type="dxa"/>
          <w:trHeight w:val="3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7951510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15200,00</w:t>
            </w:r>
          </w:p>
        </w:tc>
      </w:tr>
      <w:tr w:rsidR="006F3591" w:rsidRPr="004E7CDB" w:rsidTr="00D8601D">
        <w:trPr>
          <w:gridAfter w:val="5"/>
          <w:wAfter w:w="5510" w:type="dxa"/>
          <w:trHeight w:val="125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"Комплексные меры противодействия незаконному потреблению  и обороту на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котических средств" на 2010-2012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7951600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1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7951600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2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Долгосрочная муниципальная целевая программа "Организ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ция деятельности казачьих классов" на 2011-2013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7952200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17814,00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7952200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17814,00</w:t>
            </w:r>
          </w:p>
        </w:tc>
      </w:tr>
      <w:tr w:rsidR="006F3591" w:rsidRPr="004E7CDB" w:rsidTr="00D8601D">
        <w:trPr>
          <w:gridAfter w:val="5"/>
          <w:wAfter w:w="5510" w:type="dxa"/>
          <w:trHeight w:val="26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"Организация деятел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ности казачьих классов" на 2011 год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7952210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2200,00</w:t>
            </w:r>
          </w:p>
        </w:tc>
      </w:tr>
      <w:tr w:rsidR="006F3591" w:rsidRPr="004E7CDB" w:rsidTr="00D8601D">
        <w:trPr>
          <w:gridAfter w:val="5"/>
          <w:wAfter w:w="5510" w:type="dxa"/>
          <w:trHeight w:val="75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7952210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2200,00</w:t>
            </w:r>
          </w:p>
        </w:tc>
      </w:tr>
      <w:tr w:rsidR="006F3591" w:rsidRPr="004E7CDB" w:rsidTr="00D8601D">
        <w:trPr>
          <w:gridAfter w:val="5"/>
          <w:wAfter w:w="5510" w:type="dxa"/>
          <w:trHeight w:val="61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"Безопасность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вательных учреждений в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ниципальном образовании Щербиновский район" на 2011-2014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7952700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176971,96</w:t>
            </w:r>
          </w:p>
        </w:tc>
      </w:tr>
      <w:tr w:rsidR="006F3591" w:rsidRPr="004E7CDB" w:rsidTr="00D8601D">
        <w:trPr>
          <w:gridAfter w:val="5"/>
          <w:wAfter w:w="5510" w:type="dxa"/>
          <w:trHeight w:val="2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7952700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176971,96</w:t>
            </w:r>
          </w:p>
        </w:tc>
      </w:tr>
      <w:tr w:rsidR="006F3591" w:rsidRPr="004E7CDB" w:rsidTr="00D8601D">
        <w:trPr>
          <w:gridAfter w:val="5"/>
          <w:wAfter w:w="5510" w:type="dxa"/>
          <w:trHeight w:val="6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"Безопасность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вательных учреждений в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ниципальном образовании Щербиновский район" на 2011год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7952710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84900,00</w:t>
            </w:r>
          </w:p>
        </w:tc>
      </w:tr>
      <w:tr w:rsidR="006F3591" w:rsidRPr="004E7CDB" w:rsidTr="00D8601D">
        <w:trPr>
          <w:gridAfter w:val="5"/>
          <w:wAfter w:w="5510" w:type="dxa"/>
          <w:trHeight w:val="14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7952710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84900,00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5336743,73</w:t>
            </w:r>
          </w:p>
        </w:tc>
      </w:tr>
      <w:tr w:rsidR="006F3591" w:rsidRPr="004E7CDB" w:rsidTr="00D8601D">
        <w:trPr>
          <w:gridAfter w:val="5"/>
          <w:wAfter w:w="5510" w:type="dxa"/>
          <w:trHeight w:val="1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57D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Социальное обеспечение нас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2783732,60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Социальная помощь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2783732,60</w:t>
            </w:r>
          </w:p>
        </w:tc>
      </w:tr>
      <w:tr w:rsidR="006F3591" w:rsidRPr="004E7CDB" w:rsidTr="00D8601D">
        <w:trPr>
          <w:gridAfter w:val="5"/>
          <w:wAfter w:w="5510" w:type="dxa"/>
          <w:trHeight w:val="105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Закон Краснодарского края от 06 февраля 2008 года №1376-КЗ «О социальной поддержке отдельных категорий педаг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гических работников госуда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ственных и муниципальных образовательных учреждений дополнительного образования детей Краснодарского края  отраслей «Образование» и «Физическая культура и спорт»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5056700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8771F3">
        <w:trPr>
          <w:gridAfter w:val="5"/>
          <w:wAfter w:w="5510" w:type="dxa"/>
          <w:trHeight w:val="251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Социальная поддержка 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дельных категорий педагог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ческих работников государс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венных и муниципальных 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разовательных учреждений дополнительного образования детей в Краснодарском крае отраслей «Образования» и «Спорта»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5056701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2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Социальные выплаты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5056701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53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Закон Краснодарского края от 29 декабря 2004 года №828-КЗ "Об образовании"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2783732,60</w:t>
            </w:r>
          </w:p>
        </w:tc>
      </w:tr>
      <w:tr w:rsidR="006F3591" w:rsidRPr="004E7CDB" w:rsidTr="00D8601D">
        <w:trPr>
          <w:gridAfter w:val="5"/>
          <w:wAfter w:w="5510" w:type="dxa"/>
          <w:trHeight w:val="22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Предоставление мер социал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ной поддержки педагогич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ским работникам образов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тельных учреждений, прож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вающим  и работающим в сельской местности, рабочих поселках (поселках городского типа) Краснодарского края, в виде компенсации расходов на оплату жилых помещений, отопления и освещения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5058402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2783732,60</w:t>
            </w:r>
          </w:p>
        </w:tc>
      </w:tr>
      <w:tr w:rsidR="006F3591" w:rsidRPr="004E7CDB" w:rsidTr="00D8601D">
        <w:trPr>
          <w:gridAfter w:val="5"/>
          <w:wAfter w:w="5510" w:type="dxa"/>
          <w:trHeight w:val="20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5058402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2530255,79</w:t>
            </w:r>
          </w:p>
        </w:tc>
      </w:tr>
      <w:tr w:rsidR="006F3591" w:rsidRPr="004E7CDB" w:rsidTr="00D8601D">
        <w:trPr>
          <w:gridAfter w:val="5"/>
          <w:wAfter w:w="5510" w:type="dxa"/>
          <w:trHeight w:val="31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автономным учре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дениям на иные цели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5058402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018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253476,81</w:t>
            </w:r>
          </w:p>
        </w:tc>
      </w:tr>
      <w:tr w:rsidR="006F3591" w:rsidRPr="004E7CDB" w:rsidTr="00D8601D">
        <w:trPr>
          <w:gridAfter w:val="5"/>
          <w:wAfter w:w="5510" w:type="dxa"/>
          <w:trHeight w:val="9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Охрана семьи и детства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2553011,13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Социальная помощь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2509011,13</w:t>
            </w:r>
          </w:p>
        </w:tc>
      </w:tr>
      <w:tr w:rsidR="006F3591" w:rsidRPr="004E7CDB" w:rsidTr="00D8601D">
        <w:trPr>
          <w:gridAfter w:val="5"/>
          <w:wAfter w:w="5510" w:type="dxa"/>
          <w:trHeight w:val="57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Закон Краснодарского края от   29 декабря 2004 года № 828-КЗ "Об образовании"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2509011,13</w:t>
            </w:r>
          </w:p>
        </w:tc>
      </w:tr>
      <w:tr w:rsidR="006F3591" w:rsidRPr="004E7CDB" w:rsidTr="0070062F">
        <w:trPr>
          <w:gridAfter w:val="5"/>
          <w:wAfter w:w="5510" w:type="dxa"/>
          <w:trHeight w:val="24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Выплата компенсации части родительской платы за соде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жание ребенка в государс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венных и муниципальных 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разовательных учреждениях, реализующих основную общ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образовательную программу дошкольного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5058401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2509011,13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5058401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2509011,13</w:t>
            </w:r>
          </w:p>
        </w:tc>
      </w:tr>
      <w:tr w:rsidR="006F3591" w:rsidRPr="004E7CDB" w:rsidTr="00D8601D">
        <w:trPr>
          <w:gridAfter w:val="5"/>
          <w:wAfter w:w="5510" w:type="dxa"/>
          <w:trHeight w:val="14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Краевые целевые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Краевая целевая программа  "Дети Кубани" на 2009-2013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5221700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Реализация других меропри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я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тий долгосрочной краевой 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левой программы "Дети Куб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ни"на 2009-2013 гг.(образование)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5221799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области соц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альной политики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5221799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068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25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Целевые программы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4000,00</w:t>
            </w:r>
          </w:p>
        </w:tc>
      </w:tr>
      <w:tr w:rsidR="006F3591" w:rsidRPr="004E7CDB" w:rsidTr="00D8601D">
        <w:trPr>
          <w:gridAfter w:val="5"/>
          <w:wAfter w:w="5510" w:type="dxa"/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Дети Кубани - "Профилактика безнадзорности и правонар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шений несовершеннолетних"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4000,00</w:t>
            </w:r>
          </w:p>
        </w:tc>
      </w:tr>
      <w:tr w:rsidR="006F3591" w:rsidRPr="004E7CDB" w:rsidTr="00D8601D">
        <w:trPr>
          <w:gridAfter w:val="5"/>
          <w:wAfter w:w="5510" w:type="dxa"/>
          <w:trHeight w:val="9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068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 6.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Отдел культуры админис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рации муниципального о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разования Щербиновский район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17246358,47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9436121,00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Общее 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9356565,00</w:t>
            </w:r>
          </w:p>
        </w:tc>
      </w:tr>
      <w:tr w:rsidR="006F3591" w:rsidRPr="004E7CDB" w:rsidTr="00D8601D">
        <w:trPr>
          <w:gridAfter w:val="5"/>
          <w:wAfter w:w="5510" w:type="dxa"/>
          <w:trHeight w:val="34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Учреждения по внешкольной работе с детьми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4230000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9356565,00</w:t>
            </w:r>
          </w:p>
        </w:tc>
      </w:tr>
      <w:tr w:rsidR="006F3591" w:rsidRPr="004E7CDB" w:rsidTr="00D8601D">
        <w:trPr>
          <w:gridAfter w:val="5"/>
          <w:wAfter w:w="5510" w:type="dxa"/>
          <w:trHeight w:val="21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4239900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9356565,00</w:t>
            </w:r>
          </w:p>
        </w:tc>
      </w:tr>
      <w:tr w:rsidR="006F3591" w:rsidRPr="004E7CDB" w:rsidTr="00D8601D">
        <w:trPr>
          <w:gridAfter w:val="5"/>
          <w:wAfter w:w="5510" w:type="dxa"/>
          <w:trHeight w:val="51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4239900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9356565,00</w:t>
            </w:r>
          </w:p>
        </w:tc>
      </w:tr>
      <w:tr w:rsidR="006F3591" w:rsidRPr="004E7CDB" w:rsidTr="00D8601D">
        <w:trPr>
          <w:gridAfter w:val="5"/>
          <w:wAfter w:w="5510" w:type="dxa"/>
          <w:trHeight w:val="27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Молодежная политика и озд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ровление детей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79556,00</w:t>
            </w:r>
          </w:p>
        </w:tc>
      </w:tr>
      <w:tr w:rsidR="006F3591" w:rsidRPr="004E7CDB" w:rsidTr="00D8601D">
        <w:trPr>
          <w:gridAfter w:val="5"/>
          <w:wAfter w:w="5510" w:type="dxa"/>
          <w:trHeight w:val="4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на 2009-2011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79556,00</w:t>
            </w:r>
          </w:p>
        </w:tc>
      </w:tr>
      <w:tr w:rsidR="006F3591" w:rsidRPr="004E7CDB" w:rsidTr="00D8601D">
        <w:trPr>
          <w:gridAfter w:val="5"/>
          <w:wAfter w:w="5510" w:type="dxa"/>
          <w:trHeight w:val="34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- орг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низация отдыха, оздоровления и занятости детей- подростков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79556,00</w:t>
            </w:r>
          </w:p>
        </w:tc>
      </w:tr>
      <w:tr w:rsidR="006F3591" w:rsidRPr="004E7CDB" w:rsidTr="00D8601D">
        <w:trPr>
          <w:gridAfter w:val="5"/>
          <w:wAfter w:w="5510" w:type="dxa"/>
          <w:trHeight w:val="8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Проведение оздоровительных и других мероприятий для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тей и молодежи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79556,00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7705926,00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2766381,00</w:t>
            </w:r>
          </w:p>
        </w:tc>
      </w:tr>
      <w:tr w:rsidR="006F3591" w:rsidRPr="004E7CDB" w:rsidTr="00D8601D">
        <w:trPr>
          <w:gridAfter w:val="5"/>
          <w:wAfter w:w="5510" w:type="dxa"/>
          <w:trHeight w:val="53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Дворцы и  дома культуры, другие учреждения культуры и средств массовой информации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19900,00</w:t>
            </w:r>
          </w:p>
        </w:tc>
      </w:tr>
      <w:tr w:rsidR="006F3591" w:rsidRPr="004E7CDB" w:rsidTr="00D8601D">
        <w:trPr>
          <w:gridAfter w:val="5"/>
          <w:wAfter w:w="5510" w:type="dxa"/>
          <w:trHeight w:val="11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учреждения культуры, кинематографии и средств массовой информации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4400200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19900,00</w:t>
            </w:r>
          </w:p>
        </w:tc>
      </w:tr>
      <w:tr w:rsidR="006F3591" w:rsidRPr="004E7CDB" w:rsidTr="00D8601D">
        <w:trPr>
          <w:gridAfter w:val="5"/>
          <w:wAfter w:w="5510" w:type="dxa"/>
          <w:trHeight w:val="36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4400200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19900,00</w:t>
            </w:r>
          </w:p>
        </w:tc>
      </w:tr>
      <w:tr w:rsidR="006F3591" w:rsidRPr="004E7CDB" w:rsidTr="00D8601D">
        <w:trPr>
          <w:gridAfter w:val="5"/>
          <w:wAfter w:w="5510" w:type="dxa"/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Библиотеки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2509535,00</w:t>
            </w:r>
          </w:p>
        </w:tc>
      </w:tr>
      <w:tr w:rsidR="006F3591" w:rsidRPr="004E7CDB" w:rsidTr="00A07720">
        <w:trPr>
          <w:gridAfter w:val="5"/>
          <w:wAfter w:w="5510" w:type="dxa"/>
          <w:trHeight w:val="2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4429900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2509535,00</w:t>
            </w:r>
          </w:p>
        </w:tc>
      </w:tr>
      <w:tr w:rsidR="006F3591" w:rsidRPr="004E7CDB" w:rsidTr="00D8601D">
        <w:trPr>
          <w:gridAfter w:val="5"/>
          <w:wAfter w:w="5510" w:type="dxa"/>
          <w:trHeight w:val="23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4429900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2509535,00</w:t>
            </w:r>
          </w:p>
        </w:tc>
      </w:tr>
      <w:tr w:rsidR="006F3591" w:rsidRPr="004E7CDB" w:rsidTr="00D8601D">
        <w:trPr>
          <w:gridAfter w:val="5"/>
          <w:wAfter w:w="5510" w:type="dxa"/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культ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ры, кинематографии, средств массовой информации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188446,00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4501200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188446,00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Краевые целевые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Краевая целевая программа "Культура Кубани (на 2009-2011 годы)"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5222400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сфере культ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5222400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024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25000,00</w:t>
            </w:r>
          </w:p>
        </w:tc>
      </w:tr>
      <w:tr w:rsidR="006F3591" w:rsidRPr="004E7CDB" w:rsidTr="00D8601D">
        <w:trPr>
          <w:gridAfter w:val="5"/>
          <w:wAfter w:w="5510" w:type="dxa"/>
          <w:trHeight w:val="56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"Сохранение и разв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тие библиотек муниципальн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го образования Щербиновский район" на 2008-2012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23500,00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"Сохранение и разв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тие библиотек муниципальн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го образования Щербиновский район" на 2008-2012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7951202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20500,00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7951202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024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20500,00</w:t>
            </w:r>
          </w:p>
        </w:tc>
      </w:tr>
      <w:tr w:rsidR="006F3591" w:rsidRPr="004E7CDB" w:rsidTr="00D8601D">
        <w:trPr>
          <w:gridAfter w:val="5"/>
          <w:wAfter w:w="5510" w:type="dxa"/>
          <w:trHeight w:val="106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"Сохранение и разв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тие библиотек муниципальн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го образования Щербиновский район" на 2011 год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7951210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7951210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024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4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4939545,00</w:t>
            </w:r>
          </w:p>
        </w:tc>
      </w:tr>
      <w:tr w:rsidR="006F3591" w:rsidRPr="004E7CDB" w:rsidTr="00D8601D">
        <w:trPr>
          <w:gridAfter w:val="5"/>
          <w:wAfter w:w="5510" w:type="dxa"/>
          <w:trHeight w:val="13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 органов местного самоупра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706631,00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Центральный аппарат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706631,00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706631,00</w:t>
            </w:r>
          </w:p>
        </w:tc>
      </w:tr>
      <w:tr w:rsidR="006F3591" w:rsidRPr="004E7CDB" w:rsidTr="003A2C19">
        <w:trPr>
          <w:gridAfter w:val="5"/>
          <w:wAfter w:w="5510" w:type="dxa"/>
          <w:trHeight w:val="62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Учебно-методические   каб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неты, централизованные бу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х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галтерии, группы хозяйстве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3692316,00</w:t>
            </w:r>
          </w:p>
        </w:tc>
      </w:tr>
      <w:tr w:rsidR="006F3591" w:rsidRPr="004E7CDB" w:rsidTr="00D8601D">
        <w:trPr>
          <w:gridAfter w:val="5"/>
          <w:wAfter w:w="5510" w:type="dxa"/>
          <w:trHeight w:val="36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3692316,00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Централизованная бухгалтерия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2916000,00</w:t>
            </w:r>
          </w:p>
        </w:tc>
      </w:tr>
      <w:tr w:rsidR="006F3591" w:rsidRPr="004E7CDB" w:rsidTr="00D8601D">
        <w:trPr>
          <w:gridAfter w:val="5"/>
          <w:wAfter w:w="5510" w:type="dxa"/>
          <w:trHeight w:val="17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2916000,00</w:t>
            </w:r>
          </w:p>
        </w:tc>
      </w:tr>
      <w:tr w:rsidR="006F3591" w:rsidRPr="004E7CDB" w:rsidTr="00D8601D">
        <w:trPr>
          <w:gridAfter w:val="5"/>
          <w:wAfter w:w="5510" w:type="dxa"/>
          <w:trHeight w:val="63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Районный методический центр, методический кабинет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776316,00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776316,00</w:t>
            </w:r>
          </w:p>
        </w:tc>
      </w:tr>
      <w:tr w:rsidR="006F3591" w:rsidRPr="004E7CDB" w:rsidTr="00D8601D">
        <w:trPr>
          <w:gridAfter w:val="5"/>
          <w:wAfter w:w="5510" w:type="dxa"/>
          <w:trHeight w:val="110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долгосрочная целевая прграмма "Календарь памятных дат и знаменател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событий муниципального образования Щербиновский район" на 2011-2013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7959200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461138,00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7959200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461138,00</w:t>
            </w:r>
          </w:p>
        </w:tc>
      </w:tr>
      <w:tr w:rsidR="006F3591" w:rsidRPr="004E7CDB" w:rsidTr="00D8601D">
        <w:trPr>
          <w:gridAfter w:val="5"/>
          <w:wAfter w:w="5510" w:type="dxa"/>
          <w:trHeight w:val="1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долгосрочная программа "Муниципальная поддержка некоммерческих организаций и содействие 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витию гражданского общес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ва" на 2011-2013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7959500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79460,00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7959500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79460,00</w:t>
            </w:r>
          </w:p>
        </w:tc>
      </w:tr>
      <w:tr w:rsidR="006F3591" w:rsidRPr="004E7CDB" w:rsidTr="00D8601D">
        <w:trPr>
          <w:gridAfter w:val="5"/>
          <w:wAfter w:w="5510" w:type="dxa"/>
          <w:trHeight w:val="18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104311,47</w:t>
            </w:r>
          </w:p>
        </w:tc>
      </w:tr>
      <w:tr w:rsidR="006F3591" w:rsidRPr="004E7CDB" w:rsidTr="00D8601D">
        <w:trPr>
          <w:gridAfter w:val="5"/>
          <w:wAfter w:w="5510" w:type="dxa"/>
          <w:trHeight w:val="4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Социальное обеспечение нас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104311,47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Социальная помощь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104311,47</w:t>
            </w:r>
          </w:p>
        </w:tc>
      </w:tr>
      <w:tr w:rsidR="006F3591" w:rsidRPr="004E7CDB" w:rsidTr="00D8601D">
        <w:trPr>
          <w:gridAfter w:val="5"/>
          <w:wAfter w:w="5510" w:type="dxa"/>
          <w:trHeight w:val="49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Закон Краснодарского края от 29 декабря 2004 года №828-КЗ "Об образовании"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104311,47</w:t>
            </w:r>
          </w:p>
        </w:tc>
      </w:tr>
      <w:tr w:rsidR="006F3591" w:rsidRPr="004E7CDB" w:rsidTr="00A07720">
        <w:trPr>
          <w:gridAfter w:val="5"/>
          <w:wAfter w:w="5510" w:type="dxa"/>
          <w:trHeight w:val="91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Предоставление мер социал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ной поддержки педагогич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ским работникам образов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тельных учреждений, прож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вающим и работающим в сельской местности, рабочих поселках (поселках городского типа) Краснодарского края, в виде компенсации расходов на оплату жилых помещений, отопления и освещения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5058402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104311,47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5058402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104311,47</w:t>
            </w:r>
          </w:p>
        </w:tc>
      </w:tr>
      <w:tr w:rsidR="006F3591" w:rsidRPr="004E7CDB" w:rsidTr="00D8601D">
        <w:trPr>
          <w:gridAfter w:val="5"/>
          <w:wAfter w:w="5510" w:type="dxa"/>
          <w:trHeight w:val="26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Муниципальное учреждение здравоохранения централ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ная районная больница м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ниципального образования Щербиновский район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76645206,44</w:t>
            </w:r>
          </w:p>
        </w:tc>
      </w:tr>
      <w:tr w:rsidR="006F3591" w:rsidRPr="004E7CDB" w:rsidTr="00D8601D">
        <w:trPr>
          <w:gridAfter w:val="5"/>
          <w:wAfter w:w="5510" w:type="dxa"/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99999,96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Молодежная политика и озд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ровление детей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99999,96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на 2009-2011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951100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99999,96</w:t>
            </w:r>
          </w:p>
        </w:tc>
      </w:tr>
      <w:tr w:rsidR="006F3591" w:rsidRPr="004E7CDB" w:rsidTr="00D8601D">
        <w:trPr>
          <w:gridAfter w:val="5"/>
          <w:wAfter w:w="5510" w:type="dxa"/>
          <w:trHeight w:val="59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-организация отд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ы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ха,оздоровления и занятости детей-подростков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99999,96</w:t>
            </w:r>
          </w:p>
        </w:tc>
      </w:tr>
      <w:tr w:rsidR="006F3591" w:rsidRPr="004E7CDB" w:rsidTr="00D8601D">
        <w:trPr>
          <w:gridAfter w:val="5"/>
          <w:wAfter w:w="5510" w:type="dxa"/>
          <w:trHeight w:val="4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Проведение оздоровительных и других мероприятий для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тей и молодежи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99999,96</w:t>
            </w:r>
          </w:p>
        </w:tc>
      </w:tr>
      <w:tr w:rsidR="006F3591" w:rsidRPr="004E7CDB" w:rsidTr="00D8601D">
        <w:trPr>
          <w:gridAfter w:val="5"/>
          <w:wAfter w:w="5510" w:type="dxa"/>
          <w:trHeight w:val="47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Здравоохранение, физич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ская культура и спорт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75818206,48</w:t>
            </w:r>
          </w:p>
        </w:tc>
      </w:tr>
      <w:tr w:rsidR="006F3591" w:rsidRPr="004E7CDB" w:rsidTr="00D8601D">
        <w:trPr>
          <w:gridAfter w:val="5"/>
          <w:wAfter w:w="5510" w:type="dxa"/>
          <w:trHeight w:val="6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Стационарная медицинская помощь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29698546,18</w:t>
            </w:r>
          </w:p>
        </w:tc>
      </w:tr>
      <w:tr w:rsidR="006F3591" w:rsidRPr="004E7CDB" w:rsidTr="00D8601D">
        <w:trPr>
          <w:gridAfter w:val="5"/>
          <w:wAfter w:w="5510" w:type="dxa"/>
          <w:trHeight w:val="40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Больницы, клиники, госпит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ли, медико-санитарные части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23278756,61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4709900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23278756,61</w:t>
            </w:r>
          </w:p>
        </w:tc>
      </w:tr>
      <w:tr w:rsidR="006F3591" w:rsidRPr="004E7CDB" w:rsidTr="00D8601D">
        <w:trPr>
          <w:gridAfter w:val="5"/>
          <w:wAfter w:w="5510" w:type="dxa"/>
          <w:trHeight w:val="18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4709900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23278756,61</w:t>
            </w:r>
          </w:p>
        </w:tc>
      </w:tr>
      <w:tr w:rsidR="006F3591" w:rsidRPr="004E7CDB" w:rsidTr="00D8601D">
        <w:trPr>
          <w:gridAfter w:val="5"/>
          <w:wAfter w:w="5510" w:type="dxa"/>
          <w:trHeight w:val="19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Иные безвозмездные и безво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вратные перечисления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6379257,57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Дополнительная помощь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стным бюджетам для решения социально значимых вопросов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6379257,57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6379257,57</w:t>
            </w:r>
          </w:p>
        </w:tc>
      </w:tr>
      <w:tr w:rsidR="006F3591" w:rsidRPr="004E7CDB" w:rsidTr="00D8601D">
        <w:trPr>
          <w:gridAfter w:val="5"/>
          <w:wAfter w:w="5510" w:type="dxa"/>
          <w:trHeight w:val="42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Целевые программы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40532,00</w:t>
            </w:r>
          </w:p>
        </w:tc>
      </w:tr>
      <w:tr w:rsidR="006F3591" w:rsidRPr="004E7CDB" w:rsidTr="00D8601D">
        <w:trPr>
          <w:gridAfter w:val="5"/>
          <w:wAfter w:w="5510" w:type="dxa"/>
          <w:trHeight w:val="8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грамма"Комплексные меры противодействия незаконному потреблению  и обороту на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котических средств"на 2010-2012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7951600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40532,00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области здр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воохранения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7951600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067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40532,00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Амбулаторная помощь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10304535,48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Больницы, клиники, госпит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ли, медико-санитарные части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5644141,52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4709900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5644141,52</w:t>
            </w:r>
          </w:p>
        </w:tc>
      </w:tr>
      <w:tr w:rsidR="006F3591" w:rsidRPr="004E7CDB" w:rsidTr="00D8601D">
        <w:trPr>
          <w:gridAfter w:val="5"/>
          <w:wAfter w:w="5510" w:type="dxa"/>
          <w:trHeight w:val="56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4709900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5644141,52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Фельдшерско-акушерские пункты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4780000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1488637,64</w:t>
            </w:r>
          </w:p>
        </w:tc>
      </w:tr>
      <w:tr w:rsidR="006F3591" w:rsidRPr="004E7CDB" w:rsidTr="00D8601D">
        <w:trPr>
          <w:gridAfter w:val="5"/>
          <w:wAfter w:w="5510" w:type="dxa"/>
          <w:trHeight w:val="46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4789900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1488637,64</w:t>
            </w:r>
          </w:p>
        </w:tc>
      </w:tr>
      <w:tr w:rsidR="006F3591" w:rsidRPr="004E7CDB" w:rsidTr="00D8601D">
        <w:trPr>
          <w:gridAfter w:val="5"/>
          <w:wAfter w:w="5510" w:type="dxa"/>
          <w:trHeight w:val="5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4789900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1488637,64</w:t>
            </w:r>
          </w:p>
        </w:tc>
      </w:tr>
      <w:tr w:rsidR="006F3591" w:rsidRPr="004E7CDB" w:rsidTr="00D8601D">
        <w:trPr>
          <w:gridAfter w:val="5"/>
          <w:wAfter w:w="5510" w:type="dxa"/>
          <w:trHeight w:val="1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Предоставление мер социал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ной поддержки отдельным группам населения в обесп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чении  лекарственными сре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ствами и изделиями медици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ского назначения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5058701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2028833,46</w:t>
            </w:r>
          </w:p>
        </w:tc>
      </w:tr>
      <w:tr w:rsidR="006F3591" w:rsidRPr="004E7CDB" w:rsidTr="00D8601D">
        <w:trPr>
          <w:gridAfter w:val="5"/>
          <w:wAfter w:w="5510" w:type="dxa"/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5058701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2028833,46</w:t>
            </w:r>
          </w:p>
        </w:tc>
      </w:tr>
      <w:tr w:rsidR="006F3591" w:rsidRPr="004E7CDB" w:rsidTr="00D8601D">
        <w:trPr>
          <w:gridAfter w:val="5"/>
          <w:wAfter w:w="5510" w:type="dxa"/>
          <w:trHeight w:val="2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Иные безвозмездные и безво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вратные перечисления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1142922,86</w:t>
            </w:r>
          </w:p>
        </w:tc>
      </w:tr>
      <w:tr w:rsidR="006F3591" w:rsidRPr="004E7CDB" w:rsidTr="00D8601D">
        <w:trPr>
          <w:gridAfter w:val="5"/>
          <w:wAfter w:w="5510" w:type="dxa"/>
          <w:trHeight w:val="128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Денежные выплаты медици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скому персоналу фельдше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ско-акушерских пунктов, вр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чам, фельдшерам (акушеркам) и медицинским сестрам ск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рой медицинской помощи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5201800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464562,07</w:t>
            </w:r>
          </w:p>
        </w:tc>
      </w:tr>
      <w:tr w:rsidR="006F3591" w:rsidRPr="004E7CDB" w:rsidTr="00D8601D">
        <w:trPr>
          <w:gridAfter w:val="5"/>
          <w:wAfter w:w="5510" w:type="dxa"/>
          <w:trHeight w:val="85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Исполнение расходных обяз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тельств Краснодарского края за счет средств, полученных из федерального бюджета в 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рядке софинансирования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5201801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400210,00</w:t>
            </w:r>
          </w:p>
        </w:tc>
      </w:tr>
      <w:tr w:rsidR="006F3591" w:rsidRPr="004E7CDB" w:rsidTr="00D8601D">
        <w:trPr>
          <w:gridAfter w:val="5"/>
          <w:wAfter w:w="5510" w:type="dxa"/>
          <w:trHeight w:val="18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5201801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400210,00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Исполнение расходных обяз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тельств Краснодарского края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5201802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64352,07</w:t>
            </w:r>
          </w:p>
        </w:tc>
      </w:tr>
      <w:tr w:rsidR="006F3591" w:rsidRPr="004E7CDB" w:rsidTr="00D8601D">
        <w:trPr>
          <w:gridAfter w:val="5"/>
          <w:wAfter w:w="5510" w:type="dxa"/>
          <w:trHeight w:val="4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5201802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64352,07</w:t>
            </w:r>
          </w:p>
        </w:tc>
      </w:tr>
      <w:tr w:rsidR="006F3591" w:rsidRPr="004E7CDB" w:rsidTr="00F35487">
        <w:trPr>
          <w:gridAfter w:val="5"/>
          <w:wAfter w:w="5510" w:type="dxa"/>
          <w:trHeight w:val="19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Финансовое обеспечение ок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зания дополнительной мед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цинской помощи, оказываемой врачами-терапевтами участк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выми, врачами-педиатрами участковыми, врачами общей практики (семейными врач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ми), медицинскими сестрами участковыми врачей-терапевтов участковых, вр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чей-педиатров участковых, медицинскими сестрами вр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чей общей практики (семе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й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врачей)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5202100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F3548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64889,01</w:t>
            </w:r>
          </w:p>
        </w:tc>
      </w:tr>
      <w:tr w:rsidR="006F3591" w:rsidRPr="004E7CDB" w:rsidTr="00F35487">
        <w:trPr>
          <w:gridAfter w:val="5"/>
          <w:wAfter w:w="5510" w:type="dxa"/>
          <w:trHeight w:val="450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Денежные выплаты за оказ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ние дополнительной медици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ской помощи, оказываемой врачами-терапевтами участк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выми, врачами-педиатрами участковыми, врачами общей практики (семейными врач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ми), медицинскими сестрами участковыми врачей-терапевтов участковых, вр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чей-педиатров участковых и медицинскими сестрами вр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чей общей практики (семе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й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врачей) учреждений здр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воохранения муниципальных образований Краснодарского края, оказывающих первую медико-санитарную помощь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5202102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64889,01</w:t>
            </w:r>
          </w:p>
        </w:tc>
      </w:tr>
      <w:tr w:rsidR="006F3591" w:rsidRPr="004E7CDB" w:rsidTr="00D8601D">
        <w:trPr>
          <w:gridAfter w:val="5"/>
          <w:wAfter w:w="5510" w:type="dxa"/>
          <w:trHeight w:val="19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5202102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64889,01</w:t>
            </w:r>
          </w:p>
        </w:tc>
      </w:tr>
      <w:tr w:rsidR="006F3591" w:rsidRPr="004E7CDB" w:rsidTr="00D8601D">
        <w:trPr>
          <w:gridAfter w:val="5"/>
          <w:wAfter w:w="5510" w:type="dxa"/>
          <w:trHeight w:val="21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Дополнительная помощь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стным бюджетам для решения социально значимых вопросов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613471,78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613471,78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Скорая медицинская помощь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15262244,42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Иные безвозмездные и безво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вратные перечисления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3136978,73</w:t>
            </w:r>
          </w:p>
        </w:tc>
      </w:tr>
      <w:tr w:rsidR="006F3591" w:rsidRPr="004E7CDB" w:rsidTr="00D8601D">
        <w:trPr>
          <w:gridAfter w:val="5"/>
          <w:wAfter w:w="5510" w:type="dxa"/>
          <w:trHeight w:val="13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Денежные выплаты медици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скому персоналу фельдше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ско-акушерских пунктов, вр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чам, фельдшерам (акушеркам) и медицинским сестрам ск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рой медицинской помощи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5201800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2110926,34</w:t>
            </w:r>
          </w:p>
        </w:tc>
      </w:tr>
      <w:tr w:rsidR="006F3591" w:rsidRPr="004E7CDB" w:rsidTr="00D8601D">
        <w:trPr>
          <w:gridAfter w:val="5"/>
          <w:wAfter w:w="5510" w:type="dxa"/>
          <w:trHeight w:val="48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Исполнение расходных обяз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тельств Краснодарского края за счет средств, полученных из федерального бюджета в 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рядке софинансирования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5201801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1850669,58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5201801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1850669,58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Исполнение расходных обяз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тельств Краснодарского края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5201802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260256,76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5201802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260256,76</w:t>
            </w:r>
          </w:p>
        </w:tc>
      </w:tr>
      <w:tr w:rsidR="006F3591" w:rsidRPr="004E7CDB" w:rsidTr="00D8601D">
        <w:trPr>
          <w:gridAfter w:val="5"/>
          <w:wAfter w:w="5510" w:type="dxa"/>
          <w:trHeight w:val="10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Дополнительная помощь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стным бюджетам для решения социально значимых вопросов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1026052,39</w:t>
            </w:r>
          </w:p>
        </w:tc>
      </w:tr>
      <w:tr w:rsidR="006F3591" w:rsidRPr="004E7CDB" w:rsidTr="00D8601D">
        <w:trPr>
          <w:gridAfter w:val="5"/>
          <w:wAfter w:w="5510" w:type="dxa"/>
          <w:trHeight w:val="4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1026052,39</w:t>
            </w:r>
          </w:p>
        </w:tc>
      </w:tr>
      <w:tr w:rsidR="006F3591" w:rsidRPr="004E7CDB" w:rsidTr="00D8601D">
        <w:trPr>
          <w:gridAfter w:val="5"/>
          <w:wAfter w:w="5510" w:type="dxa"/>
          <w:trHeight w:val="19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Больницы, клиники, госпит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ли, медико-санитарные части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12125265,69</w:t>
            </w:r>
          </w:p>
        </w:tc>
      </w:tr>
      <w:tr w:rsidR="006F3591" w:rsidRPr="004E7CDB" w:rsidTr="00D8601D">
        <w:trPr>
          <w:gridAfter w:val="5"/>
          <w:wAfter w:w="5510" w:type="dxa"/>
          <w:trHeight w:val="21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4709900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12125265,69</w:t>
            </w:r>
          </w:p>
        </w:tc>
      </w:tr>
      <w:tr w:rsidR="006F3591" w:rsidRPr="004E7CDB" w:rsidTr="00D8601D">
        <w:trPr>
          <w:gridAfter w:val="5"/>
          <w:wAfter w:w="5510" w:type="dxa"/>
          <w:trHeight w:val="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4709900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12125265,69</w:t>
            </w:r>
          </w:p>
        </w:tc>
      </w:tr>
      <w:tr w:rsidR="006F3591" w:rsidRPr="004E7CDB" w:rsidTr="00D8601D">
        <w:trPr>
          <w:gridAfter w:val="5"/>
          <w:wAfter w:w="5510" w:type="dxa"/>
          <w:trHeight w:val="27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Заготовка, переработка, хран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ние и обеспечение безопасн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сти донорской крови и ее ко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понентов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241869,59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Центры, станции и отделения переливания крови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241869,59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4729900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241869,59</w:t>
            </w:r>
          </w:p>
        </w:tc>
      </w:tr>
      <w:tr w:rsidR="006F3591" w:rsidRPr="004E7CDB" w:rsidTr="00D8601D">
        <w:trPr>
          <w:gridAfter w:val="5"/>
          <w:wAfter w:w="5510" w:type="dxa"/>
          <w:trHeight w:val="3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4729900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241869,59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20311010,81</w:t>
            </w:r>
          </w:p>
        </w:tc>
      </w:tr>
      <w:tr w:rsidR="006F3591" w:rsidRPr="004E7CDB" w:rsidTr="00D8601D">
        <w:trPr>
          <w:gridAfter w:val="5"/>
          <w:wAfter w:w="5510" w:type="dxa"/>
          <w:trHeight w:val="133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бюджетам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районов (городских округов) на реализацию мер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приятия по укреплению мат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риально-технической базы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дицинских учреждений в 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ках программы модернизации здравоохранения Краснода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ского края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0960000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13869157,82</w:t>
            </w:r>
          </w:p>
        </w:tc>
      </w:tr>
      <w:tr w:rsidR="006F3591" w:rsidRPr="004E7CDB" w:rsidTr="00D8601D">
        <w:trPr>
          <w:gridAfter w:val="5"/>
          <w:wAfter w:w="5510" w:type="dxa"/>
          <w:trHeight w:val="269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Субсидии бюджетам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районов (городских округов) на реализацию мер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приятия по укреплению мат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риально-технической базы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дицинских учреждений в 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ках программы модернизации здравоохранения Краснода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ского края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0960101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13869157,82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0960101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13869157,82</w:t>
            </w:r>
          </w:p>
        </w:tc>
      </w:tr>
      <w:tr w:rsidR="006F3591" w:rsidRPr="004E7CDB" w:rsidTr="00D8601D">
        <w:trPr>
          <w:gridAfter w:val="5"/>
          <w:wAfter w:w="5510" w:type="dxa"/>
          <w:trHeight w:val="21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 органов местного самоупра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6130882,99</w:t>
            </w:r>
          </w:p>
        </w:tc>
      </w:tr>
      <w:tr w:rsidR="006F3591" w:rsidRPr="004E7CDB" w:rsidTr="00D8601D">
        <w:trPr>
          <w:gridAfter w:val="5"/>
          <w:wAfter w:w="5510" w:type="dxa"/>
          <w:trHeight w:val="19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6130882,99</w:t>
            </w:r>
          </w:p>
        </w:tc>
      </w:tr>
      <w:tr w:rsidR="006F3591" w:rsidRPr="004E7CDB" w:rsidTr="00D8601D">
        <w:trPr>
          <w:gridAfter w:val="5"/>
          <w:wAfter w:w="5510" w:type="dxa"/>
          <w:trHeight w:val="30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Централизованная бухгалтерия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4829626,00</w:t>
            </w:r>
          </w:p>
        </w:tc>
      </w:tr>
      <w:tr w:rsidR="006F3591" w:rsidRPr="004E7CDB" w:rsidTr="00D8601D">
        <w:trPr>
          <w:gridAfter w:val="5"/>
          <w:wAfter w:w="5510" w:type="dxa"/>
          <w:trHeight w:val="8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4829626,00</w:t>
            </w:r>
          </w:p>
        </w:tc>
      </w:tr>
      <w:tr w:rsidR="006F3591" w:rsidRPr="004E7CDB" w:rsidTr="00D8601D">
        <w:trPr>
          <w:gridAfter w:val="5"/>
          <w:wAfter w:w="5510" w:type="dxa"/>
          <w:trHeight w:val="29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Бюро автоматизированной системы управления по 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служиванию учреждений здравоохранения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1301256,99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4529950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1301256,99</w:t>
            </w:r>
          </w:p>
        </w:tc>
      </w:tr>
      <w:tr w:rsidR="006F3591" w:rsidRPr="004E7CDB" w:rsidTr="00D8601D">
        <w:trPr>
          <w:gridAfter w:val="5"/>
          <w:wAfter w:w="5510" w:type="dxa"/>
          <w:trHeight w:val="31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Иные безвозмездные и безво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вратные перечисления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46970,00</w:t>
            </w:r>
          </w:p>
        </w:tc>
      </w:tr>
      <w:tr w:rsidR="006F3591" w:rsidRPr="004E7CDB" w:rsidTr="00D8601D">
        <w:trPr>
          <w:gridAfter w:val="5"/>
          <w:wAfter w:w="5510" w:type="dxa"/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Дополнительная помощь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стным бюджетам для решения социально значимых вопросов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46970,00</w:t>
            </w:r>
          </w:p>
        </w:tc>
      </w:tr>
      <w:tr w:rsidR="006F3591" w:rsidRPr="004E7CDB" w:rsidTr="00D8601D">
        <w:trPr>
          <w:gridAfter w:val="5"/>
          <w:wAfter w:w="5510" w:type="dxa"/>
          <w:trHeight w:val="32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46970,00</w:t>
            </w:r>
          </w:p>
        </w:tc>
      </w:tr>
      <w:tr w:rsidR="006F3591" w:rsidRPr="004E7CDB" w:rsidTr="00F35487">
        <w:trPr>
          <w:gridAfter w:val="5"/>
          <w:wAfter w:w="5510" w:type="dxa"/>
          <w:trHeight w:val="2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Целевые программы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264000,00</w:t>
            </w:r>
          </w:p>
        </w:tc>
      </w:tr>
      <w:tr w:rsidR="006F3591" w:rsidRPr="004E7CDB" w:rsidTr="00D8601D">
        <w:trPr>
          <w:gridAfter w:val="5"/>
          <w:wAfter w:w="5510" w:type="dxa"/>
          <w:trHeight w:val="12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Программа "Модернизация здравоохранения муниципал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ного образования Щербино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ский район" на 2011-2012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264000,00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264000,00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727000,00</w:t>
            </w:r>
          </w:p>
        </w:tc>
      </w:tr>
      <w:tr w:rsidR="006F3591" w:rsidRPr="004E7CDB" w:rsidTr="00D8601D">
        <w:trPr>
          <w:gridAfter w:val="5"/>
          <w:wAfter w:w="5510" w:type="dxa"/>
          <w:trHeight w:val="29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Социальное обеспечение нас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727000,00</w:t>
            </w:r>
          </w:p>
        </w:tc>
      </w:tr>
      <w:tr w:rsidR="006F3591" w:rsidRPr="004E7CDB" w:rsidTr="00D8601D">
        <w:trPr>
          <w:gridAfter w:val="5"/>
          <w:wAfter w:w="5510" w:type="dxa"/>
          <w:trHeight w:val="9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Закон Краснодарского края от 30 апреля 2002 года №476-КЗ «О дополнительных льготах донорам крови в Краснода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ском крае»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5058600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1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Дополнительные льготы дон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рам крови в Краснодарском крае (дополнительная дене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ная компенсация на усиленное питание доноров)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5058601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3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5058601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5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Закон Краснодарского края от 30 июня 1997 года №90-КЗ «Об охране здоровья насел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ния Краснодарского края»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5058700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Предоставление мер социал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ной поддержки отдельным группам населения в обесп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чении  лекарственными сре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ствами и изделиями медици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ского назначения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5058701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5058701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42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Организация бесплатного  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тания детей  из малообесп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ченных  семей в возрасте до двух лет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5058702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5058702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28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Закон Краснодарского края от 15 декабря 2004 года № 808-КЗ «О мерах социальной по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держки отдельных категорий жителей Краснодарского края»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5059100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618000,00</w:t>
            </w:r>
          </w:p>
        </w:tc>
      </w:tr>
      <w:tr w:rsidR="006F3591" w:rsidRPr="004E7CDB" w:rsidTr="00F35487">
        <w:trPr>
          <w:gridAfter w:val="5"/>
          <w:wAfter w:w="5510" w:type="dxa"/>
          <w:trHeight w:val="62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Меры социальной поддержки жертвам политических  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прессий, труженикам тыла, 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теранам труда, ветеранам 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енной службы, достигшим возраста, дающего право на пенсию по старости, в бе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платном  изготовлении и 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монте зубных протезов (кроме изготовления из драгоценных металлов) в сложных клинич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ских случаях зубопротезир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вания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5059110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618000,00</w:t>
            </w:r>
          </w:p>
        </w:tc>
      </w:tr>
      <w:tr w:rsidR="006F3591" w:rsidRPr="004E7CDB" w:rsidTr="00D8601D">
        <w:trPr>
          <w:gridAfter w:val="5"/>
          <w:wAfter w:w="5510" w:type="dxa"/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Изготовление и ремонт зубных протезов ветеранам труда, 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теранам военной службы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5059111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612949,00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5059111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612949,00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Изготовление и ремонт зубных протезов труженикам тыла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5059112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5059112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Изготовление и ремонт зубных протезов жертвам политич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ских репрессий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5059113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5051,00</w:t>
            </w:r>
          </w:p>
        </w:tc>
      </w:tr>
      <w:tr w:rsidR="006F3591" w:rsidRPr="004E7CDB" w:rsidTr="00D8601D">
        <w:trPr>
          <w:gridAfter w:val="5"/>
          <w:wAfter w:w="5510" w:type="dxa"/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5059113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5051,00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Долгосрочные краевые цел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109000,00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4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Краевая целевая программа «Об улучшении демографич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ской ситуации в Краснода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ском крае» на 2011-2015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5227600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109000,00</w:t>
            </w:r>
          </w:p>
        </w:tc>
      </w:tr>
      <w:tr w:rsidR="006F3591" w:rsidRPr="004E7CDB" w:rsidTr="00D8601D">
        <w:trPr>
          <w:gridAfter w:val="5"/>
          <w:wAfter w:w="5510" w:type="dxa"/>
          <w:trHeight w:val="61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Организация бесплатного 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тания детей из малообесп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ченных семей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5227601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109000,00</w:t>
            </w:r>
          </w:p>
        </w:tc>
      </w:tr>
      <w:tr w:rsidR="006F3591" w:rsidRPr="004E7CDB" w:rsidTr="00D8601D">
        <w:trPr>
          <w:gridAfter w:val="5"/>
          <w:wAfter w:w="5510" w:type="dxa"/>
          <w:trHeight w:val="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5227601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A07720">
        <w:trPr>
          <w:gridAfter w:val="5"/>
          <w:wAfter w:w="5510" w:type="dxa"/>
          <w:trHeight w:val="29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5227601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109000,00</w:t>
            </w:r>
          </w:p>
        </w:tc>
      </w:tr>
      <w:tr w:rsidR="006F3591" w:rsidRPr="004E7CDB" w:rsidTr="00A07720">
        <w:trPr>
          <w:gridAfter w:val="5"/>
          <w:wAfter w:w="5510" w:type="dxa"/>
          <w:trHeight w:val="154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Отдел по физической кул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ь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туре и спорту администр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ции муниципального обр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зования Щербиновский ра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й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он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4170626,28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418752,97</w:t>
            </w:r>
          </w:p>
        </w:tc>
      </w:tr>
      <w:tr w:rsidR="006F3591" w:rsidRPr="004E7CDB" w:rsidTr="00D8601D">
        <w:trPr>
          <w:gridAfter w:val="5"/>
          <w:wAfter w:w="5510" w:type="dxa"/>
          <w:trHeight w:val="24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Общее 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348752,97</w:t>
            </w:r>
          </w:p>
        </w:tc>
      </w:tr>
      <w:tr w:rsidR="006F3591" w:rsidRPr="004E7CDB" w:rsidTr="00D8601D">
        <w:trPr>
          <w:gridAfter w:val="5"/>
          <w:wAfter w:w="5510" w:type="dxa"/>
          <w:trHeight w:val="29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Учреждения по внешкольной работе с детьми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4230000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348752,97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4239900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348752,97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4239900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348752,97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Молодежная политика и озд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ровление детей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на 2009-2011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-организация отдыха, оздоро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 и занятости детей-подростков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50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Проведение оздоровительных и других мероприятий для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тей и молодежи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3751873,31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1344225,40</w:t>
            </w:r>
          </w:p>
        </w:tc>
      </w:tr>
      <w:tr w:rsidR="006F3591" w:rsidRPr="004E7CDB" w:rsidTr="00D8601D">
        <w:trPr>
          <w:gridAfter w:val="5"/>
          <w:wAfter w:w="5510" w:type="dxa"/>
          <w:trHeight w:val="46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Центры спортивной подгото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ки (сборные команды)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4820000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299000,00</w:t>
            </w:r>
          </w:p>
        </w:tc>
      </w:tr>
      <w:tr w:rsidR="006F3591" w:rsidRPr="004E7CDB" w:rsidTr="00D8601D">
        <w:trPr>
          <w:gridAfter w:val="5"/>
          <w:wAfter w:w="5510" w:type="dxa"/>
          <w:trHeight w:val="4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4829900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299000,00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5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4829900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299000,00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Физкультурно-оздоровительная работа и спортивные мероприятия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5120000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230000,00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29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области здр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воохранения, спорта и физич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ской культуры, туризма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5129700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230000,00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4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области здр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воохранения, спорта и физич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ской культуры, туризма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5129700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079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230000,00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28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Ведомственные целевые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5240000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269000,00</w:t>
            </w:r>
          </w:p>
        </w:tc>
      </w:tr>
      <w:tr w:rsidR="006F3591" w:rsidRPr="004E7CDB" w:rsidTr="00F35487">
        <w:trPr>
          <w:gridAfter w:val="5"/>
          <w:wAfter w:w="5510" w:type="dxa"/>
          <w:trHeight w:val="34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354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"Развитие детско-юношеского спорта в Красн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дарском крае на 2011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-2013 г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ды"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5248900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269000,00</w:t>
            </w:r>
          </w:p>
        </w:tc>
      </w:tr>
      <w:tr w:rsidR="006F3591" w:rsidRPr="004E7CDB" w:rsidTr="003A2C19">
        <w:trPr>
          <w:gridAfter w:val="5"/>
          <w:wAfter w:w="5510" w:type="dxa"/>
          <w:trHeight w:val="20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области здр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воохранения, спорта и физич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ской культуры, туризма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5248900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079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269000,00</w:t>
            </w:r>
          </w:p>
        </w:tc>
      </w:tr>
      <w:tr w:rsidR="006F3591" w:rsidRPr="004E7CDB" w:rsidTr="00D8601D">
        <w:trPr>
          <w:gridAfter w:val="5"/>
          <w:wAfter w:w="5510" w:type="dxa"/>
          <w:trHeight w:val="155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"Развитие массового спорта в муниципальном обр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зовании  Щербиновский 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й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он" на 2009-2011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476225,40</w:t>
            </w:r>
          </w:p>
        </w:tc>
      </w:tr>
      <w:tr w:rsidR="006F3591" w:rsidRPr="004E7CDB" w:rsidTr="00D8601D">
        <w:trPr>
          <w:gridAfter w:val="5"/>
          <w:wAfter w:w="5510" w:type="dxa"/>
          <w:trHeight w:val="42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области здр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воохранения, спорта и физич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ской культуры, туризма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7953200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079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476225,40</w:t>
            </w:r>
          </w:p>
        </w:tc>
      </w:tr>
      <w:tr w:rsidR="006F3591" w:rsidRPr="004E7CDB" w:rsidTr="00D8601D">
        <w:trPr>
          <w:gridAfter w:val="5"/>
          <w:wAfter w:w="5510" w:type="dxa"/>
          <w:trHeight w:val="141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"Развитие массового спорта в муниципальном обр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зовании  Щербиновский 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й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он" на 2011 год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7953210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34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области здр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воохранения, спорта и физич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ской культуры, туризма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7953210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079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D8601D">
        <w:trPr>
          <w:gridAfter w:val="5"/>
          <w:wAfter w:w="5510" w:type="dxa"/>
          <w:trHeight w:val="34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"Развитие детско-юношеского спорта в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пальном образовании Щерб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новский район на 2011 год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7959600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52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Мероприятия в области здр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воохранения, спорта и физич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ской культуры, туризма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7959600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079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Массовый спорт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1812599,91</w:t>
            </w:r>
          </w:p>
        </w:tc>
      </w:tr>
      <w:tr w:rsidR="006F3591" w:rsidRPr="004E7CDB" w:rsidTr="00D8601D">
        <w:trPr>
          <w:gridAfter w:val="5"/>
          <w:wAfter w:w="5510" w:type="dxa"/>
          <w:trHeight w:val="1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Центры спортивной подгото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ки (сборные команды)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4820000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1812599,91</w:t>
            </w:r>
          </w:p>
        </w:tc>
      </w:tr>
      <w:tr w:rsidR="006F3591" w:rsidRPr="004E7CDB" w:rsidTr="00D8601D">
        <w:trPr>
          <w:gridAfter w:val="5"/>
          <w:wAfter w:w="5510" w:type="dxa"/>
          <w:trHeight w:val="21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4829900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1812599,91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4829900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1812599,91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вопросы в области ф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зической культуры и спорта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595048,00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 органов местного самоупра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595048,00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Центральный аппарат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595048,00</w:t>
            </w:r>
          </w:p>
        </w:tc>
      </w:tr>
      <w:tr w:rsidR="006F3591" w:rsidRPr="004E7CDB" w:rsidTr="00D8601D">
        <w:trPr>
          <w:gridAfter w:val="5"/>
          <w:wAfter w:w="5510" w:type="dxa"/>
          <w:trHeight w:val="41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595048,00</w:t>
            </w:r>
          </w:p>
        </w:tc>
      </w:tr>
      <w:tr w:rsidR="006F3591" w:rsidRPr="004E7CDB" w:rsidTr="00D8601D">
        <w:trPr>
          <w:gridAfter w:val="5"/>
          <w:wAfter w:w="5510" w:type="dxa"/>
          <w:trHeight w:val="61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Отдел по делам молодежи администрации муниц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пального образования Ще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биновский район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1530894,67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1530894,67</w:t>
            </w:r>
          </w:p>
        </w:tc>
      </w:tr>
      <w:tr w:rsidR="006F3591" w:rsidRPr="004E7CDB" w:rsidTr="00D8601D">
        <w:trPr>
          <w:gridAfter w:val="5"/>
          <w:wAfter w:w="5510" w:type="dxa"/>
          <w:trHeight w:val="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Молодежная политика и озд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ровление детей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1530894,67</w:t>
            </w:r>
          </w:p>
        </w:tc>
      </w:tr>
      <w:tr w:rsidR="006F3591" w:rsidRPr="004E7CDB" w:rsidTr="00D8601D">
        <w:trPr>
          <w:gridAfter w:val="5"/>
          <w:wAfter w:w="5510" w:type="dxa"/>
          <w:trHeight w:val="11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 органов местного самоупра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365956,41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Центральный аппарат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365956,41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0020400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365956,41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Организационно-воспитательная работа с мол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дежью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4310000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276590,35</w:t>
            </w:r>
          </w:p>
        </w:tc>
      </w:tr>
      <w:tr w:rsidR="006F3591" w:rsidRPr="004E7CDB" w:rsidTr="00D8601D">
        <w:trPr>
          <w:gridAfter w:val="5"/>
          <w:wAfter w:w="5510" w:type="dxa"/>
          <w:trHeight w:val="1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Проведение мероприятий для детей и молодежи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4310100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10090,35</w:t>
            </w:r>
          </w:p>
        </w:tc>
      </w:tr>
      <w:tr w:rsidR="006F3591" w:rsidRPr="004E7CDB" w:rsidTr="00D8601D">
        <w:trPr>
          <w:gridAfter w:val="5"/>
          <w:wAfter w:w="5510" w:type="dxa"/>
          <w:trHeight w:val="61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Проведение оздоровительных и других мероприятий для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тей и молодежи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4310100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10090,35</w:t>
            </w:r>
          </w:p>
        </w:tc>
      </w:tr>
      <w:tr w:rsidR="006F3591" w:rsidRPr="004E7CDB" w:rsidTr="00D8601D">
        <w:trPr>
          <w:gridAfter w:val="5"/>
          <w:wAfter w:w="5510" w:type="dxa"/>
          <w:trHeight w:val="16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4319900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266500,00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4319900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266500,00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Ведомственные целевые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5240000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628200,00</w:t>
            </w:r>
          </w:p>
        </w:tc>
      </w:tr>
      <w:tr w:rsidR="006F3591" w:rsidRPr="004E7CDB" w:rsidTr="00D8601D">
        <w:trPr>
          <w:gridAfter w:val="5"/>
          <w:wAfter w:w="5510" w:type="dxa"/>
          <w:trHeight w:val="60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Ведомственная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реализации молоде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ной политики в Краснода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ском крае "Молодежь Кубани" на 2011-2013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5244700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628200,00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5244799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628200,00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Целевые программы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260147,91</w:t>
            </w:r>
          </w:p>
        </w:tc>
      </w:tr>
      <w:tr w:rsidR="006F3591" w:rsidRPr="004E7CDB" w:rsidTr="00D8601D">
        <w:trPr>
          <w:gridAfter w:val="5"/>
          <w:wAfter w:w="5510" w:type="dxa"/>
          <w:trHeight w:val="19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на 2009-2011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182306,75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- орг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низация отдыха, оздоровления и занятости детей- подростков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182306,75</w:t>
            </w:r>
          </w:p>
        </w:tc>
      </w:tr>
      <w:tr w:rsidR="006F3591" w:rsidRPr="004E7CDB" w:rsidTr="00D8601D">
        <w:trPr>
          <w:gridAfter w:val="5"/>
          <w:wAfter w:w="5510" w:type="dxa"/>
          <w:trHeight w:val="1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Проведение оздоровительных и других мероприятий для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тей и молодежи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182306,75</w:t>
            </w:r>
          </w:p>
        </w:tc>
      </w:tr>
      <w:tr w:rsidR="006F3591" w:rsidRPr="004E7CDB" w:rsidTr="00F35487">
        <w:trPr>
          <w:gridAfter w:val="5"/>
          <w:wAfter w:w="5510" w:type="dxa"/>
          <w:trHeight w:val="20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грамма"Комплексные меры противодействия незаконному потреблению  и обороту на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котических средств" на 2010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2012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7951600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4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Проведение оздоровительных и других мероприятий для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тей и молодежи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7951600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62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ведомстве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ная целевая программа "Мол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дежь муниципального образ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вания Щербиновский район» на 2010-2012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7953100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57841,16</w:t>
            </w:r>
          </w:p>
        </w:tc>
      </w:tr>
      <w:tr w:rsidR="006F3591" w:rsidRPr="004E7CDB" w:rsidTr="00D8601D">
        <w:trPr>
          <w:gridAfter w:val="5"/>
          <w:wAfter w:w="5510" w:type="dxa"/>
          <w:trHeight w:val="24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Проведение оздоровительных и других мероприятий для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тей и молодежи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7953100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57841,16</w:t>
            </w:r>
          </w:p>
        </w:tc>
      </w:tr>
      <w:tr w:rsidR="006F3591" w:rsidRPr="004E7CDB" w:rsidTr="00D8601D">
        <w:trPr>
          <w:gridAfter w:val="5"/>
          <w:wAfter w:w="5510" w:type="dxa"/>
          <w:trHeight w:val="94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Отдел по вопросам семьи и детства администрации м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ниципального образования Щербиновский район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16971345,71</w:t>
            </w:r>
          </w:p>
        </w:tc>
      </w:tr>
      <w:tr w:rsidR="006F3591" w:rsidRPr="004E7CDB" w:rsidTr="00D8601D">
        <w:trPr>
          <w:gridAfter w:val="5"/>
          <w:wAfter w:w="5510" w:type="dxa"/>
          <w:trHeight w:val="18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Общегосударственные вопр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1799000,00</w:t>
            </w:r>
          </w:p>
        </w:tc>
      </w:tr>
      <w:tr w:rsidR="006F3591" w:rsidRPr="004E7CDB" w:rsidTr="00D8601D">
        <w:trPr>
          <w:gridAfter w:val="5"/>
          <w:wAfter w:w="5510" w:type="dxa"/>
          <w:trHeight w:val="53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1799000,00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3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 органов местного самоупра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1799000,00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Осуществление отдельных г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сударственных полномочий КК по организации оздоровл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ния и отдыха детей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0029100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433000,00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0029103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433000,00</w:t>
            </w:r>
          </w:p>
        </w:tc>
      </w:tr>
      <w:tr w:rsidR="006F3591" w:rsidRPr="004E7CDB" w:rsidTr="00D8601D">
        <w:trPr>
          <w:gridAfter w:val="5"/>
          <w:wAfter w:w="5510" w:type="dxa"/>
          <w:trHeight w:val="14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Организация и осуществление деятельности по опеке и поп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чительству в отношении нес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вершеннолетних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0029600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1366000,00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Выполнение функций орган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0029600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1366000,00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422184,00</w:t>
            </w:r>
          </w:p>
        </w:tc>
      </w:tr>
      <w:tr w:rsidR="006F3591" w:rsidRPr="004E7CDB" w:rsidTr="00D8601D">
        <w:trPr>
          <w:gridAfter w:val="5"/>
          <w:wAfter w:w="5510" w:type="dxa"/>
          <w:trHeight w:val="27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Молодежная политика и озд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ровление детей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422184,00</w:t>
            </w:r>
          </w:p>
        </w:tc>
      </w:tr>
      <w:tr w:rsidR="006F3591" w:rsidRPr="004E7CDB" w:rsidTr="00D8601D">
        <w:trPr>
          <w:gridAfter w:val="5"/>
          <w:wAfter w:w="5510" w:type="dxa"/>
          <w:trHeight w:val="6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Долгосрочные краевые цел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вые программы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386500,00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Краевая целевая программа «Дети Кубани» на 2009-2013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5221700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386500,00</w:t>
            </w:r>
          </w:p>
        </w:tc>
      </w:tr>
      <w:tr w:rsidR="006F3591" w:rsidRPr="004E7CDB" w:rsidTr="00D8601D">
        <w:trPr>
          <w:gridAfter w:val="5"/>
          <w:wAfter w:w="5510" w:type="dxa"/>
          <w:trHeight w:val="62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Организация отдыха и озд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ровления детей-сирот и детей, оставшихся без попечения 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дителей, детей, находящихся под опекой (попечительством), и детей из приемных семей (в том числе кровных детей), а также организация подвоза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тей к месту отдыха и обратно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5221701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386500,00</w:t>
            </w:r>
          </w:p>
        </w:tc>
      </w:tr>
      <w:tr w:rsidR="006F3591" w:rsidRPr="004E7CDB" w:rsidTr="00D8601D">
        <w:trPr>
          <w:gridAfter w:val="5"/>
          <w:wAfter w:w="5510" w:type="dxa"/>
          <w:trHeight w:val="99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Проведение оздоровительных и других мероприятий для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тей и молодежи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5221701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386500,00</w:t>
            </w:r>
          </w:p>
        </w:tc>
      </w:tr>
      <w:tr w:rsidR="006F3591" w:rsidRPr="004E7CDB" w:rsidTr="00D8601D">
        <w:trPr>
          <w:gridAfter w:val="5"/>
          <w:wAfter w:w="5510" w:type="dxa"/>
          <w:trHeight w:val="17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на 2009-2011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35684,00</w:t>
            </w:r>
          </w:p>
        </w:tc>
      </w:tr>
      <w:tr w:rsidR="006F3591" w:rsidRPr="004E7CDB" w:rsidTr="00D8601D">
        <w:trPr>
          <w:gridAfter w:val="5"/>
          <w:wAfter w:w="5510" w:type="dxa"/>
          <w:trHeight w:val="77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-организация отдыха, оздоро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ления и занятости детей-подростков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35684,00</w:t>
            </w:r>
          </w:p>
        </w:tc>
      </w:tr>
      <w:tr w:rsidR="006F3591" w:rsidRPr="004E7CDB" w:rsidTr="00D8601D">
        <w:trPr>
          <w:gridAfter w:val="5"/>
          <w:wAfter w:w="5510" w:type="dxa"/>
          <w:trHeight w:val="71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Проведение оздоровительных и других мероприятий для 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тей и молодежи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35684,00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14750161,71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Охрана семьи и детства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14750161,71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Социальная помощь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19750,00</w:t>
            </w:r>
          </w:p>
        </w:tc>
      </w:tr>
      <w:tr w:rsidR="006F3591" w:rsidRPr="004E7CDB" w:rsidTr="00F35487">
        <w:trPr>
          <w:gridAfter w:val="5"/>
          <w:wAfter w:w="5510" w:type="dxa"/>
          <w:trHeight w:val="232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Закон Краснодарского края от 31 мая 2005 года №880-КЗ «Об обеспечении дополнительных гарантий по социальной по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держке детей-сирот и детей, оставшихся без попечения 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дителей, в Краснодарском крае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5057700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19750,00</w:t>
            </w:r>
          </w:p>
        </w:tc>
      </w:tr>
      <w:tr w:rsidR="006F3591" w:rsidRPr="004E7CDB" w:rsidTr="00F35487">
        <w:trPr>
          <w:gridAfter w:val="5"/>
          <w:wAfter w:w="5510" w:type="dxa"/>
          <w:trHeight w:val="62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Обеспечение проезда детей-сирот и детей, оставшихся без попечения родителей, об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чающихся в муниципальных образовательных учрежден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ях, на городском, пригоро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ном, в сельской местности на внутрирайонном транспорте (кроме такси) в Краснодарском крае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5057701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19750,00</w:t>
            </w:r>
          </w:p>
        </w:tc>
      </w:tr>
      <w:tr w:rsidR="006F3591" w:rsidRPr="004E7CDB" w:rsidTr="00D8601D">
        <w:trPr>
          <w:gridAfter w:val="5"/>
          <w:wAfter w:w="5510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5057701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19750,00</w:t>
            </w:r>
          </w:p>
        </w:tc>
      </w:tr>
      <w:tr w:rsidR="006F3591" w:rsidRPr="004E7CDB" w:rsidTr="00D8601D">
        <w:trPr>
          <w:gridAfter w:val="5"/>
          <w:wAfter w:w="5510" w:type="dxa"/>
          <w:trHeight w:val="47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Иные безвозмездные и безво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вратные перечисления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5200000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14710411,71</w:t>
            </w:r>
          </w:p>
        </w:tc>
      </w:tr>
      <w:tr w:rsidR="006F3591" w:rsidRPr="004E7CDB" w:rsidTr="00F35487">
        <w:trPr>
          <w:gridAfter w:val="5"/>
          <w:wAfter w:w="5510" w:type="dxa"/>
          <w:trHeight w:val="7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Содержание ребенка в семье опекуна и приемной семье, а также вознаграждение, прич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тающееся приемному родит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лю (Законы Краснодарского края от 5 ноября 1998 года № 153-КЗ «Об оплате труда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емных родителей и меры 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циальной поддержки, предо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тавляемых приемным семьям в Краснодарском крае», от 29 декабря 2004 года № 826-КЗ «О ежемесячных денежных выплатах на содержание детей, находящихся под опекой (п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печительством) в Краснода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ском крае» и от 27 марта 2007 года № 1212-КЗ «О размере и порядке выплаты денежных средств на содержание детей-сирот и детей, оставшихся без попечения родителей, пер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данных на воспитание в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емные семьи») оплата труда приемного родителя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5201300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14710411,71</w:t>
            </w:r>
          </w:p>
        </w:tc>
      </w:tr>
      <w:tr w:rsidR="006F3591" w:rsidRPr="004E7CDB" w:rsidTr="003A2C19">
        <w:trPr>
          <w:gridAfter w:val="5"/>
          <w:wAfter w:w="5510" w:type="dxa"/>
          <w:trHeight w:val="16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Исполнение расходных обяз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тельств Краснодарского края за счет средств, полученных из федерального бюджета в п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рядке софинансирования (ежемесячная денежная 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ы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плата на содержание детей-сирот и детей, оставшихся без попечения родителей, наход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я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щихся под опекой (попеч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тельст-вом) или переданных на воспитание в приемные 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мьи)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5201301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2 025 395,00</w:t>
            </w:r>
          </w:p>
        </w:tc>
      </w:tr>
      <w:tr w:rsidR="006F3591" w:rsidRPr="004E7CDB" w:rsidTr="00D8601D">
        <w:trPr>
          <w:gridAfter w:val="5"/>
          <w:wAfter w:w="5510" w:type="dxa"/>
          <w:trHeight w:val="17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5201301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2 025 395,00</w:t>
            </w:r>
          </w:p>
        </w:tc>
      </w:tr>
      <w:tr w:rsidR="006F3591" w:rsidRPr="004E7CDB" w:rsidTr="00F35487">
        <w:trPr>
          <w:gridAfter w:val="5"/>
          <w:wAfter w:w="5510" w:type="dxa"/>
          <w:trHeight w:val="256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Исполнение расходных обяз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тельств Краснодарского края (ежемесячная денежная 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ы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плата на содержание детей-сирот и детей, оставшихся без попечения родителей, наход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я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щихся под опекой (попеч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тельством) или переданных на воспитание в приемные семьи)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5201302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9270513,96</w:t>
            </w:r>
          </w:p>
        </w:tc>
      </w:tr>
      <w:tr w:rsidR="006F3591" w:rsidRPr="004E7CDB" w:rsidTr="00D8601D">
        <w:trPr>
          <w:gridAfter w:val="5"/>
          <w:wAfter w:w="5510" w:type="dxa"/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5201302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9270513,96</w:t>
            </w:r>
          </w:p>
        </w:tc>
      </w:tr>
      <w:tr w:rsidR="006F3591" w:rsidRPr="004E7CDB" w:rsidTr="00D8601D">
        <w:trPr>
          <w:gridAfter w:val="5"/>
          <w:wAfter w:w="5510" w:type="dxa"/>
          <w:trHeight w:val="227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Исполнение расходных обяз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тельств Краснодарского края (оплата труда приемных род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телей в виде ежемесячного вознаграждения, причитающ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е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гося приемным родителям за оказание услуг по воспитанию приемных детей)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5201303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3414502,75</w:t>
            </w:r>
          </w:p>
        </w:tc>
      </w:tr>
      <w:tr w:rsidR="006F3591" w:rsidRPr="004E7CDB" w:rsidTr="00D8601D">
        <w:trPr>
          <w:gridAfter w:val="5"/>
          <w:wAfter w:w="5510" w:type="dxa"/>
          <w:trHeight w:val="3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Социальные выплаты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5201303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3414502,75</w:t>
            </w:r>
          </w:p>
        </w:tc>
      </w:tr>
      <w:tr w:rsidR="006F3591" w:rsidRPr="004E7CDB" w:rsidTr="00D8601D">
        <w:trPr>
          <w:gridAfter w:val="5"/>
          <w:wAfter w:w="5510" w:type="dxa"/>
          <w:trHeight w:val="61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на 2009-2011 годы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64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Муниципальная целевая пр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грамма "Дети Кубани"  - дети - сироты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3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7951104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20000,00</w:t>
            </w:r>
          </w:p>
        </w:tc>
      </w:tr>
      <w:tr w:rsidR="006F3591" w:rsidRPr="004E7CDB" w:rsidTr="00D8601D">
        <w:trPr>
          <w:gridAfter w:val="5"/>
          <w:wAfter w:w="5510" w:type="dxa"/>
          <w:trHeight w:val="4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D8601D">
        <w:trPr>
          <w:gridAfter w:val="5"/>
          <w:wAfter w:w="5510" w:type="dxa"/>
          <w:trHeight w:val="4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55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Щербиновский район,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55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начальник финансового управления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72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администрации муниципального образования</w:t>
            </w:r>
          </w:p>
        </w:tc>
        <w:tc>
          <w:tcPr>
            <w:tcW w:w="32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72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Щербиновский район                                                          </w:t>
            </w:r>
          </w:p>
        </w:tc>
        <w:tc>
          <w:tcPr>
            <w:tcW w:w="32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           С.Ю.Цирульник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6F3591" w:rsidRDefault="006F3591" w:rsidP="00B157D4">
      <w:pPr>
        <w:rPr>
          <w:lang w:eastAsia="en-US"/>
        </w:rPr>
      </w:pPr>
    </w:p>
    <w:tbl>
      <w:tblPr>
        <w:tblW w:w="15859" w:type="dxa"/>
        <w:tblInd w:w="-459" w:type="dxa"/>
        <w:tblLayout w:type="fixed"/>
        <w:tblLook w:val="00A0"/>
      </w:tblPr>
      <w:tblGrid>
        <w:gridCol w:w="567"/>
        <w:gridCol w:w="426"/>
        <w:gridCol w:w="9064"/>
        <w:gridCol w:w="5802"/>
      </w:tblGrid>
      <w:tr w:rsidR="006F3591" w:rsidRPr="004E7CDB" w:rsidTr="00D8601D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Приложение № 5</w:t>
            </w:r>
          </w:p>
        </w:tc>
      </w:tr>
      <w:tr w:rsidR="006F3591" w:rsidRPr="004E7CDB" w:rsidTr="00D8601D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3A2C19">
            <w:pPr>
              <w:tabs>
                <w:tab w:val="left" w:pos="90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</w:tc>
      </w:tr>
      <w:tr w:rsidR="006F3591" w:rsidRPr="004E7CDB" w:rsidTr="00D8601D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</w:tr>
      <w:tr w:rsidR="006F3591" w:rsidRPr="004E7CDB" w:rsidTr="00D8601D">
        <w:trPr>
          <w:trHeight w:val="42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ind w:left="567"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Щербиновский район </w:t>
            </w:r>
          </w:p>
          <w:p w:rsidR="006F3591" w:rsidRPr="00B157D4" w:rsidRDefault="006F3591" w:rsidP="00B157D4">
            <w:pPr>
              <w:spacing w:after="0" w:line="240" w:lineRule="auto"/>
              <w:ind w:left="567"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«Об исполнении бюджета </w:t>
            </w:r>
          </w:p>
          <w:p w:rsidR="006F3591" w:rsidRPr="00B157D4" w:rsidRDefault="006F3591" w:rsidP="00B157D4">
            <w:pPr>
              <w:spacing w:after="0" w:line="240" w:lineRule="auto"/>
              <w:ind w:left="567"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     </w:t>
            </w:r>
          </w:p>
          <w:p w:rsidR="006F3591" w:rsidRPr="00B157D4" w:rsidRDefault="006F3591" w:rsidP="00B157D4">
            <w:pPr>
              <w:spacing w:after="0" w:line="240" w:lineRule="auto"/>
              <w:ind w:left="567"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Щербиновский район за 2011год»    </w:t>
            </w:r>
          </w:p>
        </w:tc>
      </w:tr>
      <w:tr w:rsidR="006F3591" w:rsidRPr="004E7CDB" w:rsidTr="00D8601D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8771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31.05.2012г. 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F3591" w:rsidRPr="004E7CDB" w:rsidTr="00D8601D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3591" w:rsidRPr="00B157D4" w:rsidRDefault="006F3591" w:rsidP="00B157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3591" w:rsidRPr="00B157D4" w:rsidRDefault="006F3591" w:rsidP="00B157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57D4">
        <w:rPr>
          <w:rFonts w:ascii="Times New Roman" w:hAnsi="Times New Roman"/>
          <w:b/>
          <w:sz w:val="28"/>
          <w:szCs w:val="28"/>
        </w:rPr>
        <w:t>Источники  финансирования дефицита</w:t>
      </w:r>
      <w:r w:rsidRPr="008771F3">
        <w:rPr>
          <w:rFonts w:ascii="Times New Roman" w:hAnsi="Times New Roman"/>
          <w:b/>
          <w:sz w:val="28"/>
          <w:szCs w:val="28"/>
        </w:rPr>
        <w:t xml:space="preserve"> </w:t>
      </w:r>
      <w:r w:rsidRPr="00B157D4">
        <w:rPr>
          <w:rFonts w:ascii="Times New Roman" w:hAnsi="Times New Roman"/>
          <w:b/>
          <w:sz w:val="28"/>
          <w:szCs w:val="28"/>
        </w:rPr>
        <w:t>бюджета</w:t>
      </w:r>
    </w:p>
    <w:p w:rsidR="006F3591" w:rsidRPr="00B157D4" w:rsidRDefault="006F3591" w:rsidP="00B157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57D4">
        <w:rPr>
          <w:rFonts w:ascii="Times New Roman" w:hAnsi="Times New Roman"/>
          <w:b/>
          <w:sz w:val="28"/>
          <w:szCs w:val="28"/>
        </w:rPr>
        <w:t xml:space="preserve"> муниципального образования Щербиновский район</w:t>
      </w:r>
    </w:p>
    <w:p w:rsidR="006F3591" w:rsidRPr="00B157D4" w:rsidRDefault="006F3591" w:rsidP="00B157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57D4">
        <w:rPr>
          <w:rFonts w:ascii="Times New Roman" w:hAnsi="Times New Roman"/>
          <w:b/>
          <w:sz w:val="28"/>
          <w:szCs w:val="28"/>
        </w:rPr>
        <w:t>по кодам групп, подгрупп, статей, видов источников</w:t>
      </w:r>
    </w:p>
    <w:p w:rsidR="006F3591" w:rsidRPr="00B157D4" w:rsidRDefault="006F3591" w:rsidP="00B157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57D4">
        <w:rPr>
          <w:rFonts w:ascii="Times New Roman" w:hAnsi="Times New Roman"/>
          <w:b/>
          <w:sz w:val="28"/>
          <w:szCs w:val="28"/>
        </w:rPr>
        <w:t>финансирования дефицитов бюджетов классификации операций</w:t>
      </w:r>
    </w:p>
    <w:p w:rsidR="006F3591" w:rsidRPr="00B157D4" w:rsidRDefault="006F3591" w:rsidP="00B157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57D4">
        <w:rPr>
          <w:rFonts w:ascii="Times New Roman" w:hAnsi="Times New Roman"/>
          <w:b/>
          <w:sz w:val="28"/>
          <w:szCs w:val="28"/>
        </w:rPr>
        <w:t>сектора государственного управления, относящихся к источникам</w:t>
      </w:r>
    </w:p>
    <w:p w:rsidR="006F3591" w:rsidRPr="00B157D4" w:rsidRDefault="006F3591" w:rsidP="00B157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57D4">
        <w:rPr>
          <w:rFonts w:ascii="Times New Roman" w:hAnsi="Times New Roman"/>
          <w:b/>
          <w:sz w:val="28"/>
          <w:szCs w:val="28"/>
        </w:rPr>
        <w:t>финансирования дефицитов бюджетов, за 2011 год</w:t>
      </w:r>
    </w:p>
    <w:p w:rsidR="006F3591" w:rsidRPr="00B157D4" w:rsidRDefault="006F3591" w:rsidP="00B157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3591" w:rsidRPr="00B157D4" w:rsidRDefault="006F3591" w:rsidP="00B157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8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8"/>
        <w:gridCol w:w="423"/>
        <w:gridCol w:w="1437"/>
        <w:gridCol w:w="1724"/>
        <w:gridCol w:w="950"/>
        <w:gridCol w:w="2126"/>
        <w:gridCol w:w="142"/>
        <w:gridCol w:w="1108"/>
        <w:gridCol w:w="1320"/>
        <w:gridCol w:w="1580"/>
        <w:gridCol w:w="1360"/>
      </w:tblGrid>
      <w:tr w:rsidR="006F3591" w:rsidRPr="004E7CDB" w:rsidTr="00F26A1C">
        <w:trPr>
          <w:gridAfter w:val="5"/>
          <w:wAfter w:w="5510" w:type="dxa"/>
          <w:cantSplit/>
          <w:trHeight w:val="123"/>
          <w:tblHeader/>
        </w:trPr>
        <w:tc>
          <w:tcPr>
            <w:tcW w:w="4111" w:type="dxa"/>
            <w:gridSpan w:val="2"/>
            <w:vAlign w:val="center"/>
          </w:tcPr>
          <w:p w:rsidR="006F3591" w:rsidRPr="00B157D4" w:rsidRDefault="006F3591" w:rsidP="004E5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4111" w:type="dxa"/>
            <w:gridSpan w:val="3"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2126" w:type="dxa"/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Кассовое 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полнение за 2011 год,</w:t>
            </w:r>
          </w:p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123"/>
          <w:tblHeader/>
        </w:trPr>
        <w:tc>
          <w:tcPr>
            <w:tcW w:w="4111" w:type="dxa"/>
            <w:gridSpan w:val="2"/>
            <w:vAlign w:val="center"/>
          </w:tcPr>
          <w:p w:rsidR="006F3591" w:rsidRPr="00B157D4" w:rsidRDefault="006F3591" w:rsidP="004E5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gridSpan w:val="3"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noWrap/>
            <w:vAlign w:val="center"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587"/>
        </w:trPr>
        <w:tc>
          <w:tcPr>
            <w:tcW w:w="4111" w:type="dxa"/>
            <w:gridSpan w:val="2"/>
            <w:tcBorders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Источники внутреннего ф</w:t>
            </w: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нансирования дефицита бю</w:t>
            </w: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жета, всего</w:t>
            </w:r>
          </w:p>
        </w:tc>
        <w:tc>
          <w:tcPr>
            <w:tcW w:w="4111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000 01 00 00 00 00 0000 000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34740538,86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1975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Получение кредитов от креди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организаций  в валюте  Российской Федерации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000 01 02 00 00 00 0000 000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325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F26A1C">
        <w:trPr>
          <w:gridAfter w:val="5"/>
          <w:wAfter w:w="5510" w:type="dxa"/>
          <w:cantSplit/>
          <w:trHeight w:val="1172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Получение кредитов от креди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организаций  бюджетами муниципальных районов в 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люте  Российской Федерации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000 01 02 00 00 00 0000 700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126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F26A1C">
        <w:trPr>
          <w:gridAfter w:val="5"/>
          <w:wAfter w:w="5510" w:type="dxa"/>
          <w:cantSplit/>
          <w:trHeight w:val="126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Получение кредитов от креди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ных организаций  бюджетами муниципальных районов в в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люте  Российской Федерации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000 01 02 00 00 05 0000 710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299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F26A1C">
        <w:trPr>
          <w:gridAfter w:val="5"/>
          <w:wAfter w:w="5510" w:type="dxa"/>
          <w:cantSplit/>
          <w:trHeight w:val="996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Бюджетные кредиты от др</w:t>
            </w: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гих бюджетов бюджетной си</w:t>
            </w: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темы Российской Федерации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000 01 03 00 00 00 0000 000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40000000,00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248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F26A1C">
        <w:trPr>
          <w:gridAfter w:val="5"/>
          <w:wAfter w:w="5510" w:type="dxa"/>
          <w:cantSplit/>
          <w:trHeight w:val="996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Получение бюджетных кред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тов от других бюджетов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жетной системы Российской Федерации в валюте Росси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й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ской Федерации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000 01 03 00 00 00 0000 700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120000000,00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304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F26A1C">
        <w:trPr>
          <w:gridAfter w:val="5"/>
          <w:wAfter w:w="5510" w:type="dxa"/>
          <w:cantSplit/>
          <w:trHeight w:val="996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Получение бюджетных кред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тов от других бюджетов бю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жетной системы Российской Федерации бюджетом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пального района в валюте Ро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сийской Федерации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000 01 03 00 00 05 0000 710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120000000,00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122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F26A1C">
        <w:trPr>
          <w:gridAfter w:val="5"/>
          <w:wAfter w:w="5510" w:type="dxa"/>
          <w:cantSplit/>
          <w:trHeight w:val="122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Погашение бюджетных кред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тов, полученных от других бюджетов бюджетной системы Российской Федерации в вал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ю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те Российской Федерации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000 01 03 00 00 00 0000 800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80000000,00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289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F26A1C">
        <w:trPr>
          <w:gridAfter w:val="5"/>
          <w:wAfter w:w="5510" w:type="dxa"/>
          <w:cantSplit/>
          <w:trHeight w:val="289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Погашение бюджетом муниц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и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пального района кредитов от других бюджетов бюджетной системы Российской Федерации в валюте Российской Федер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а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000 01 03 00 00 05 0000 810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80000000,00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196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F26A1C">
        <w:trPr>
          <w:gridAfter w:val="5"/>
          <w:wAfter w:w="5510" w:type="dxa"/>
          <w:cantSplit/>
          <w:trHeight w:val="196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000 01 05 00 00 00 0000 000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57D4">
              <w:rPr>
                <w:rFonts w:ascii="Times New Roman" w:hAnsi="Times New Roman"/>
                <w:b/>
                <w:sz w:val="28"/>
                <w:szCs w:val="28"/>
              </w:rPr>
              <w:t>-5259461,14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199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F26A1C">
        <w:trPr>
          <w:gridAfter w:val="5"/>
          <w:wAfter w:w="5510" w:type="dxa"/>
          <w:cantSplit/>
          <w:trHeight w:val="199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000 01 05 00 00 00 0000 500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-603513079,33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F26A1C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000 01 05 02 01 00 0000 510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-603513079,33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F26A1C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Увеличение прочих остатков денежных средств бюджета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ниципального района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000 01 05 02 01 05 0000 510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-603513079,33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F26A1C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000 01 05 00 00 00 0000 600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598253618,19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F26A1C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000 01 05 02 01 00 0000 610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F3591" w:rsidRPr="00B157D4" w:rsidRDefault="006F3591" w:rsidP="004E5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4E579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598253618,19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F26A1C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Уменьшение прочих остатков денежных средств бюджета м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у</w:t>
            </w:r>
            <w:r w:rsidRPr="00B157D4">
              <w:rPr>
                <w:rFonts w:ascii="Times New Roman" w:hAnsi="Times New Roman"/>
                <w:sz w:val="28"/>
                <w:szCs w:val="28"/>
              </w:rPr>
              <w:t>ниципального района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B157D4" w:rsidRDefault="006F3591" w:rsidP="00F26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000 01 05 02 01 05 0000 610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B157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598253618,19</w:t>
            </w:r>
          </w:p>
        </w:tc>
      </w:tr>
      <w:tr w:rsidR="006F3591" w:rsidRPr="004E7CDB" w:rsidTr="00F26A1C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B157D4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F3591" w:rsidRPr="00B157D4" w:rsidRDefault="006F3591" w:rsidP="00B15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F26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75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F26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75"/>
        </w:trPr>
        <w:tc>
          <w:tcPr>
            <w:tcW w:w="55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F26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75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Щербиновский район,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F26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75"/>
        </w:trPr>
        <w:tc>
          <w:tcPr>
            <w:tcW w:w="55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начальник финансового управления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F26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75"/>
        </w:trPr>
        <w:tc>
          <w:tcPr>
            <w:tcW w:w="727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>администрации муниципального образования</w:t>
            </w: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F26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75"/>
        </w:trPr>
        <w:tc>
          <w:tcPr>
            <w:tcW w:w="727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Щербиновский район                                                          </w:t>
            </w: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57D4">
              <w:rPr>
                <w:rFonts w:ascii="Times New Roman" w:hAnsi="Times New Roman"/>
                <w:sz w:val="28"/>
                <w:szCs w:val="28"/>
              </w:rPr>
              <w:t xml:space="preserve">            С.Ю.Цирульник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B157D4" w:rsidRDefault="006F3591" w:rsidP="00B157D4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6F3591" w:rsidRPr="00B157D4" w:rsidRDefault="006F3591" w:rsidP="00B157D4">
      <w:pPr>
        <w:rPr>
          <w:lang w:eastAsia="en-US"/>
        </w:rPr>
      </w:pPr>
    </w:p>
    <w:p w:rsidR="006F3591" w:rsidRPr="00B157D4" w:rsidRDefault="006F3591" w:rsidP="00B157D4">
      <w:pPr>
        <w:rPr>
          <w:lang w:eastAsia="en-US"/>
        </w:rPr>
      </w:pPr>
    </w:p>
    <w:p w:rsidR="006F3591" w:rsidRDefault="006F3591" w:rsidP="00B157D4">
      <w:pPr>
        <w:rPr>
          <w:lang w:eastAsia="en-US"/>
        </w:rPr>
      </w:pPr>
    </w:p>
    <w:p w:rsidR="006F3591" w:rsidRDefault="006F3591" w:rsidP="00B157D4">
      <w:pPr>
        <w:rPr>
          <w:lang w:eastAsia="en-US"/>
        </w:rPr>
      </w:pPr>
    </w:p>
    <w:p w:rsidR="006F3591" w:rsidRDefault="006F3591" w:rsidP="00B157D4">
      <w:pPr>
        <w:rPr>
          <w:lang w:eastAsia="en-US"/>
        </w:rPr>
      </w:pPr>
    </w:p>
    <w:p w:rsidR="006F3591" w:rsidRDefault="006F3591" w:rsidP="00B157D4">
      <w:pPr>
        <w:rPr>
          <w:lang w:eastAsia="en-US"/>
        </w:rPr>
      </w:pPr>
    </w:p>
    <w:p w:rsidR="006F3591" w:rsidRDefault="006F3591" w:rsidP="00B157D4">
      <w:pPr>
        <w:rPr>
          <w:lang w:eastAsia="en-US"/>
        </w:rPr>
      </w:pPr>
    </w:p>
    <w:p w:rsidR="006F3591" w:rsidRDefault="006F3591" w:rsidP="00B157D4">
      <w:pPr>
        <w:rPr>
          <w:lang w:eastAsia="en-US"/>
        </w:rPr>
      </w:pPr>
    </w:p>
    <w:p w:rsidR="006F3591" w:rsidRDefault="006F3591" w:rsidP="00B157D4">
      <w:pPr>
        <w:rPr>
          <w:lang w:eastAsia="en-US"/>
        </w:rPr>
      </w:pPr>
    </w:p>
    <w:p w:rsidR="006F3591" w:rsidRDefault="006F3591" w:rsidP="00B157D4">
      <w:pPr>
        <w:rPr>
          <w:lang w:eastAsia="en-US"/>
        </w:rPr>
      </w:pPr>
    </w:p>
    <w:p w:rsidR="006F3591" w:rsidRDefault="006F3591" w:rsidP="00B157D4">
      <w:pPr>
        <w:rPr>
          <w:lang w:eastAsia="en-US"/>
        </w:rPr>
      </w:pPr>
    </w:p>
    <w:tbl>
      <w:tblPr>
        <w:tblW w:w="15859" w:type="dxa"/>
        <w:tblInd w:w="-459" w:type="dxa"/>
        <w:tblLayout w:type="fixed"/>
        <w:tblLook w:val="00A0"/>
      </w:tblPr>
      <w:tblGrid>
        <w:gridCol w:w="567"/>
        <w:gridCol w:w="426"/>
        <w:gridCol w:w="9064"/>
        <w:gridCol w:w="5802"/>
      </w:tblGrid>
      <w:tr w:rsidR="006F3591" w:rsidRPr="004E7CDB" w:rsidTr="00D8601D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D8601D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6F3591" w:rsidRPr="004E7CDB" w:rsidTr="00D8601D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</w:tc>
      </w:tr>
      <w:tr w:rsidR="006F3591" w:rsidRPr="004E7CDB" w:rsidTr="00D8601D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</w:tr>
      <w:tr w:rsidR="006F3591" w:rsidRPr="004E7CDB" w:rsidTr="00D8601D">
        <w:trPr>
          <w:trHeight w:val="42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ind w:left="567"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 xml:space="preserve">Щербиновский район </w:t>
            </w:r>
          </w:p>
          <w:p w:rsidR="006F3591" w:rsidRPr="00D8601D" w:rsidRDefault="006F3591" w:rsidP="00D8601D">
            <w:pPr>
              <w:spacing w:after="0" w:line="240" w:lineRule="auto"/>
              <w:ind w:left="567"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 xml:space="preserve">«Об исполнении бюджета </w:t>
            </w:r>
          </w:p>
          <w:p w:rsidR="006F3591" w:rsidRPr="00D8601D" w:rsidRDefault="006F3591" w:rsidP="00D8601D">
            <w:pPr>
              <w:spacing w:after="0" w:line="240" w:lineRule="auto"/>
              <w:ind w:left="567"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     </w:t>
            </w:r>
          </w:p>
          <w:p w:rsidR="006F3591" w:rsidRPr="00D8601D" w:rsidRDefault="006F3591" w:rsidP="00D8601D">
            <w:pPr>
              <w:spacing w:after="0" w:line="240" w:lineRule="auto"/>
              <w:ind w:left="567" w:right="5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 xml:space="preserve">Щербиновский район за 2011год»    </w:t>
            </w:r>
          </w:p>
        </w:tc>
      </w:tr>
      <w:tr w:rsidR="006F3591" w:rsidRPr="004E7CDB" w:rsidTr="00D8601D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8B65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31.05.2012г. 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F3591" w:rsidRPr="004E7CDB" w:rsidTr="00D8601D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D8601D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3591" w:rsidRPr="00D8601D" w:rsidRDefault="006F3591" w:rsidP="00D860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3591" w:rsidRPr="00D8601D" w:rsidRDefault="006F3591" w:rsidP="00D860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601D">
        <w:rPr>
          <w:rFonts w:ascii="Times New Roman" w:hAnsi="Times New Roman"/>
          <w:b/>
          <w:sz w:val="28"/>
          <w:szCs w:val="28"/>
        </w:rPr>
        <w:t>Источники внутреннего финансирования дефицита</w:t>
      </w:r>
    </w:p>
    <w:p w:rsidR="006F3591" w:rsidRPr="00D8601D" w:rsidRDefault="006F3591" w:rsidP="00D860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601D">
        <w:rPr>
          <w:rFonts w:ascii="Times New Roman" w:hAnsi="Times New Roman"/>
          <w:b/>
          <w:sz w:val="28"/>
          <w:szCs w:val="28"/>
        </w:rPr>
        <w:t xml:space="preserve">бюджета муниципального образования </w:t>
      </w:r>
    </w:p>
    <w:p w:rsidR="006F3591" w:rsidRPr="00D8601D" w:rsidRDefault="006F3591" w:rsidP="00D860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601D">
        <w:rPr>
          <w:rFonts w:ascii="Times New Roman" w:hAnsi="Times New Roman"/>
          <w:b/>
          <w:sz w:val="28"/>
          <w:szCs w:val="28"/>
        </w:rPr>
        <w:t>Щербиновский район на 2011 год</w:t>
      </w:r>
    </w:p>
    <w:p w:rsidR="006F3591" w:rsidRPr="00D8601D" w:rsidRDefault="006F3591" w:rsidP="00D860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3591" w:rsidRPr="00D8601D" w:rsidRDefault="006F3591" w:rsidP="00D860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8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88"/>
        <w:gridCol w:w="423"/>
        <w:gridCol w:w="1437"/>
        <w:gridCol w:w="1724"/>
        <w:gridCol w:w="808"/>
        <w:gridCol w:w="2268"/>
        <w:gridCol w:w="142"/>
        <w:gridCol w:w="1108"/>
        <w:gridCol w:w="1320"/>
        <w:gridCol w:w="1580"/>
        <w:gridCol w:w="1360"/>
      </w:tblGrid>
      <w:tr w:rsidR="006F3591" w:rsidRPr="004E7CDB" w:rsidTr="00C46AA4">
        <w:trPr>
          <w:gridAfter w:val="5"/>
          <w:wAfter w:w="5510" w:type="dxa"/>
          <w:cantSplit/>
          <w:trHeight w:val="123"/>
          <w:tblHeader/>
        </w:trPr>
        <w:tc>
          <w:tcPr>
            <w:tcW w:w="4111" w:type="dxa"/>
            <w:gridSpan w:val="2"/>
            <w:vAlign w:val="center"/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  <w:lang w:eastAsia="en-US"/>
              </w:rPr>
              <w:t>Код</w:t>
            </w:r>
          </w:p>
        </w:tc>
        <w:tc>
          <w:tcPr>
            <w:tcW w:w="3969" w:type="dxa"/>
            <w:gridSpan w:val="3"/>
            <w:vAlign w:val="center"/>
          </w:tcPr>
          <w:p w:rsidR="006F3591" w:rsidRPr="00D8601D" w:rsidRDefault="006F3591" w:rsidP="004E5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Наименование групп, по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д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групп, статей, подстатей, эл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е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ментов, программ (подпр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о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2268" w:type="dxa"/>
            <w:noWrap/>
            <w:vAlign w:val="center"/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Кассовое испо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л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нение за 2011 год,</w:t>
            </w:r>
          </w:p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123"/>
          <w:tblHeader/>
        </w:trPr>
        <w:tc>
          <w:tcPr>
            <w:tcW w:w="4111" w:type="dxa"/>
            <w:gridSpan w:val="2"/>
            <w:vAlign w:val="center"/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3"/>
            <w:vAlign w:val="center"/>
          </w:tcPr>
          <w:p w:rsidR="006F3591" w:rsidRPr="00D8601D" w:rsidRDefault="006F3591" w:rsidP="004E5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noWrap/>
            <w:vAlign w:val="center"/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587"/>
        </w:trPr>
        <w:tc>
          <w:tcPr>
            <w:tcW w:w="4111" w:type="dxa"/>
            <w:gridSpan w:val="2"/>
            <w:tcBorders>
              <w:left w:val="nil"/>
              <w:bottom w:val="nil"/>
              <w:right w:val="nil"/>
            </w:tcBorders>
          </w:tcPr>
          <w:p w:rsidR="006F3591" w:rsidRPr="00D8601D" w:rsidRDefault="006F3591" w:rsidP="00C46A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601D">
              <w:rPr>
                <w:rFonts w:ascii="Times New Roman" w:hAnsi="Times New Roman"/>
                <w:b/>
                <w:sz w:val="28"/>
                <w:szCs w:val="28"/>
              </w:rPr>
              <w:t>000 01 00 00 00 00 0000 000</w:t>
            </w:r>
          </w:p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3591" w:rsidRPr="00D8601D" w:rsidRDefault="006F3591" w:rsidP="00D860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601D">
              <w:rPr>
                <w:rFonts w:ascii="Times New Roman" w:hAnsi="Times New Roman"/>
                <w:b/>
                <w:sz w:val="28"/>
                <w:szCs w:val="28"/>
              </w:rPr>
              <w:t>Источники внутреннего ф</w:t>
            </w:r>
            <w:r w:rsidRPr="00D8601D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D8601D">
              <w:rPr>
                <w:rFonts w:ascii="Times New Roman" w:hAnsi="Times New Roman"/>
                <w:b/>
                <w:sz w:val="28"/>
                <w:szCs w:val="28"/>
              </w:rPr>
              <w:t>нансирования дефицита бюджета, всего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8601D">
              <w:rPr>
                <w:rFonts w:ascii="Times New Roman" w:hAnsi="Times New Roman"/>
                <w:b/>
                <w:sz w:val="28"/>
                <w:szCs w:val="28"/>
              </w:rPr>
              <w:t>34740538,86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1975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D8601D" w:rsidRDefault="006F3591" w:rsidP="00D86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D8601D" w:rsidRDefault="006F3591" w:rsidP="00D86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D8601D" w:rsidRDefault="006F3591" w:rsidP="00D86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000 01 02 00 00 00 0000 000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Получение кредитов от кр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е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дитных организаций  в валюте 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1172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000 01 02 00 00 00 0000 700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Получение кредитов от кр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е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дитных организаций  бюдж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е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тами муниципальных районов в валюте  Российской Федер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а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126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000 01 02 00 00 05 0000 710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Получение кредитов от кр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е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дитных организаций  бюдж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е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тами муниципальных районов в валюте  Российской Федер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а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996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601D">
              <w:rPr>
                <w:rFonts w:ascii="Times New Roman" w:hAnsi="Times New Roman"/>
                <w:b/>
                <w:sz w:val="28"/>
                <w:szCs w:val="28"/>
              </w:rPr>
              <w:t>000 01 03 00 00 00 0000 000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601D">
              <w:rPr>
                <w:rFonts w:ascii="Times New Roman" w:hAnsi="Times New Roman"/>
                <w:b/>
                <w:sz w:val="28"/>
                <w:szCs w:val="28"/>
              </w:rPr>
              <w:t>Бюджетные кредиты от др</w:t>
            </w:r>
            <w:r w:rsidRPr="00D8601D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r w:rsidRPr="00D8601D">
              <w:rPr>
                <w:rFonts w:ascii="Times New Roman" w:hAnsi="Times New Roman"/>
                <w:b/>
                <w:sz w:val="28"/>
                <w:szCs w:val="28"/>
              </w:rPr>
              <w:t>гих бюджетов бюджетной системы Российской Фед</w:t>
            </w:r>
            <w:r w:rsidRPr="00D8601D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D8601D">
              <w:rPr>
                <w:rFonts w:ascii="Times New Roman" w:hAnsi="Times New Roman"/>
                <w:b/>
                <w:sz w:val="28"/>
                <w:szCs w:val="28"/>
              </w:rPr>
              <w:t>рации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8601D">
              <w:rPr>
                <w:rFonts w:ascii="Times New Roman" w:hAnsi="Times New Roman"/>
                <w:b/>
                <w:sz w:val="28"/>
                <w:szCs w:val="28"/>
              </w:rPr>
              <w:t>40000000,00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996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000 01 03 00 00 00 0000 700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Получение бюджетных кред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и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тов от других бюджетов бю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д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жетной системы Российской Федерации в валюте Росси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й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120000000,00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996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000 01 03 00 00 05 0000 710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Получение бюджетных кред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и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тов от других бюджетов бю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д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жетной системы Российской Федерации бюджетом мун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и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ципального района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120000000,00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122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000 01 03 00 00 00 0000 800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Погашение бюджетных кред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и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тов, полученных от других бюджетов бюджетной системы Российской Федерации в в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а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80000000,00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289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000 01 03 00 00 05 0000 810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Погашение бюджетом мун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и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ципального района кредитов от других бюджетов бюдже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т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ной системы Российской Ф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е</w:t>
            </w:r>
            <w:r w:rsidRPr="00D8601D">
              <w:rPr>
                <w:rFonts w:ascii="Times New Roman" w:hAnsi="Times New Roman"/>
                <w:sz w:val="28"/>
                <w:szCs w:val="28"/>
              </w:rPr>
              <w:t>дерации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80000000,00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196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601D">
              <w:rPr>
                <w:rFonts w:ascii="Times New Roman" w:hAnsi="Times New Roman"/>
                <w:b/>
                <w:sz w:val="28"/>
                <w:szCs w:val="28"/>
              </w:rPr>
              <w:t>000 01 05 00 00 00 0000 000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601D">
              <w:rPr>
                <w:rFonts w:ascii="Times New Roman" w:hAnsi="Times New Roman"/>
                <w:b/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8601D">
              <w:rPr>
                <w:rFonts w:ascii="Times New Roman" w:hAnsi="Times New Roman"/>
                <w:b/>
                <w:sz w:val="28"/>
                <w:szCs w:val="28"/>
              </w:rPr>
              <w:t>-5259461,14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199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 xml:space="preserve">000 01 05 00 00 00 0000 500 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-603513079,33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000 01 05 02 01 00 0000 510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-603513079,33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000 01 05 02 01 05 0000 510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Увеличение прочих остатков денежных средств бюджета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-603513079,33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000 01 05 00 00 00 0000 600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598253618,19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000 01 05 02 01 00 0000 610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598253618,19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C46AA4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000 01 05 02 01 05 0000 610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Уменьшение прочих остатков денежных средств бюджета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D8601D" w:rsidRDefault="006F3591" w:rsidP="00D8601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598253618,19</w:t>
            </w:r>
          </w:p>
        </w:tc>
      </w:tr>
      <w:tr w:rsidR="006F3591" w:rsidRPr="004E7CDB" w:rsidTr="00C46AA4">
        <w:trPr>
          <w:gridAfter w:val="5"/>
          <w:wAfter w:w="5510" w:type="dxa"/>
          <w:cantSplit/>
          <w:trHeight w:val="28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D8601D" w:rsidRDefault="006F3591" w:rsidP="004E5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F3591" w:rsidRPr="00D8601D" w:rsidRDefault="006F3591" w:rsidP="00D86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591" w:rsidRPr="004E7CDB" w:rsidTr="00C46A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75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C46A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75"/>
        </w:trPr>
        <w:tc>
          <w:tcPr>
            <w:tcW w:w="55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C46A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75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Щербиновский район,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C46A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75"/>
        </w:trPr>
        <w:tc>
          <w:tcPr>
            <w:tcW w:w="55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начальник финансового управления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C46A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75"/>
        </w:trPr>
        <w:tc>
          <w:tcPr>
            <w:tcW w:w="727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администрации муниципального образования</w:t>
            </w: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3591" w:rsidRPr="004E7CDB" w:rsidTr="00C46A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75"/>
        </w:trPr>
        <w:tc>
          <w:tcPr>
            <w:tcW w:w="727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 xml:space="preserve">Щербиновский район                                                          </w:t>
            </w: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01D">
              <w:rPr>
                <w:rFonts w:ascii="Times New Roman" w:hAnsi="Times New Roman"/>
                <w:sz w:val="28"/>
                <w:szCs w:val="28"/>
              </w:rPr>
              <w:t>С.Ю.Цирульник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D8601D" w:rsidRDefault="006F3591" w:rsidP="00D8601D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tbl>
      <w:tblPr>
        <w:tblW w:w="13740" w:type="dxa"/>
        <w:tblInd w:w="93" w:type="dxa"/>
        <w:tblLook w:val="00A0"/>
      </w:tblPr>
      <w:tblGrid>
        <w:gridCol w:w="1280"/>
        <w:gridCol w:w="4548"/>
        <w:gridCol w:w="236"/>
        <w:gridCol w:w="236"/>
        <w:gridCol w:w="122"/>
        <w:gridCol w:w="236"/>
        <w:gridCol w:w="3180"/>
        <w:gridCol w:w="344"/>
        <w:gridCol w:w="896"/>
        <w:gridCol w:w="344"/>
        <w:gridCol w:w="896"/>
        <w:gridCol w:w="344"/>
        <w:gridCol w:w="776"/>
        <w:gridCol w:w="344"/>
      </w:tblGrid>
      <w:tr w:rsidR="006F3591" w:rsidRPr="004E7CDB" w:rsidTr="00E8152E">
        <w:trPr>
          <w:gridAfter w:val="1"/>
          <w:wAfter w:w="344" w:type="dxa"/>
          <w:trHeight w:val="3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ПРИЛОЖЕНИЕ № 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 xml:space="preserve"> Щербиновский район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514372">
        <w:trPr>
          <w:gridAfter w:val="1"/>
          <w:wAfter w:w="344" w:type="dxa"/>
          <w:trHeight w:val="1323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 xml:space="preserve">"Об исполнении бюджета </w:t>
            </w:r>
          </w:p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муниципального образования Щербиновский район  за 2011 год"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8A1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31.05.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2012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г.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75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AA4">
              <w:rPr>
                <w:rFonts w:ascii="Times New Roman" w:hAnsi="Times New Roman"/>
                <w:b/>
                <w:bCs/>
                <w:sz w:val="28"/>
                <w:szCs w:val="28"/>
              </w:rPr>
              <w:t>Перечень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75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AA4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муниципальных долгосрочных и ведомственных целевых программ,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75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AA4">
              <w:rPr>
                <w:rFonts w:ascii="Times New Roman" w:hAnsi="Times New Roman"/>
                <w:b/>
                <w:bCs/>
                <w:sz w:val="28"/>
                <w:szCs w:val="28"/>
              </w:rPr>
              <w:t>предусмотренных к финансированию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75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AA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из бюджета муниципального образования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75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AA4">
              <w:rPr>
                <w:rFonts w:ascii="Times New Roman" w:hAnsi="Times New Roman"/>
                <w:b/>
                <w:bCs/>
                <w:sz w:val="28"/>
                <w:szCs w:val="28"/>
              </w:rPr>
              <w:t>Щербиновский район в 2011 году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9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Код</w:t>
            </w:r>
          </w:p>
        </w:tc>
        <w:tc>
          <w:tcPr>
            <w:tcW w:w="499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352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Сумма, рублей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9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AA4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AA4">
              <w:rPr>
                <w:rFonts w:ascii="Times New Roman" w:hAnsi="Times New Roman"/>
                <w:b/>
                <w:bCs/>
                <w:sz w:val="28"/>
                <w:szCs w:val="28"/>
              </w:rPr>
              <w:t>6621041,35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AA4">
              <w:rPr>
                <w:rFonts w:ascii="Arial" w:hAnsi="Arial" w:cs="Arial"/>
                <w:sz w:val="20"/>
                <w:szCs w:val="20"/>
              </w:rPr>
              <w:t>#ССЫЛКА!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14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7950400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Программа "Модернизация здрав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о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охранения муниципального образов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а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ния Щербиновский район на 2011-2012 годы"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264000,00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24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7950500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Долгосрочная муниципальная  целевая программа "Развитие массового спорта в образовательных учреждениях мун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и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ципального образования Щербино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в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ский район" на 2011-2013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403317,48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4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7950510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Ведомственная целевая программа "Развитие массового спорта в образов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а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тельных учреждениях муниципального образования Щербиновский район" на 2011 год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51200,00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5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7950800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Ведомственная целевая программа "Развитие малого и среднего предпр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и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нимательства в муниципальном обр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а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зовании Щербиновский район " на 2011-2012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25000,00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72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7950900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Ведомственная целевая программа "Д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е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ти Кубани" на 2011 год</w:t>
            </w:r>
          </w:p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67300,00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9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566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7951100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Муниципальная целевая программа "Дети Кубани" на 2009-2011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1635003,64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96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7951200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Муниципальная целевая программа "Сохранение и развитие библиотек м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у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ниципального образования Щербино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в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ский район" на 2008-2012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20500,00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47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7951210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Ведомственная целевая программа "Сохранение и развитие библиотек м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у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ниципального образования Щербино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в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ский район" на 2011 год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3000,00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11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7951400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Муниципальная целевая программа "Развитие образования в муниципал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ь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ном образовании Щербиновский ра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й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он" на 2011-2015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1118501,42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14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7951410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Ведомственная целевая программа "Развитие образования в муниципал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ь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ном образовании Щербиновский ра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й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он" на 2011 год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782637,32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53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7951500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Муниципальная целевая программа "Патриотическое воспитание детей и подростков в муниципальном образ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о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вании Щербиновский район" на 2009-2011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91284,00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53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7951510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Ведомственная целевая программа "Патриотическое воспитание детей и подростков в муниципальном образ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о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вании Щербиновский район" на 2011 год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15200,00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5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7951600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Муниципальная целевая программа "Комплексные меры противодействия незаконному потреблению  и обороту наркотических средств"на 2010-2012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70532,00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854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7952200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Долгосрочная муниципальная целевая программа "Организация деятельности казачьих классов" на 2011-2013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17814,00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896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7952210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Ведомственная муниципальная целевая программа "Организация деятельности казачьих классов" на 2011год</w:t>
            </w:r>
          </w:p>
          <w:p w:rsidR="006F3591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C46AA4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2200,00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9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274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7952700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Муниципальная целевая программа "Безопасность образовательных учре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ж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дений в муниципальном образовании Щербиновский район" на 2011-2014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176971,96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934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7952710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Ведомственная целевая программа "Безопасность образовательных учре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ж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дений муниципального образования Щербиновский район" на 2011 год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84900,00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0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7953100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Муниципальная ведомственная целевая программа "Молодежь муниципального образования Щербиновский район" на 2010-2012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57841,16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19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7953200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Муниципальная целевая программа "Развитие массового спорта в муниц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и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пальном образовании Щербиновский район" на 2009-2011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476225,40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2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7953210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Ведомственная целевая программа "Развитие массового спорта в муниц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и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пальном образовании Щербиновский район" 2011 год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17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7955900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Ведомственная целевая программа "Обеспечение муниципального образ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о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вания Щербиновский градостроител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ь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ной документацией на 2011-2013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181449,97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579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7956500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Долгосрочная муниципальная целевая программа "Развитие малого и среднего предпринимательства в муниципал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ь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ном образовании Щербиновский район " на 2011-2013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15000,00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10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7959200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Муниципальная долгосрочная целевая программа "Календарь памятных дат и знаменательных событий муниципал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ь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ного образования Щербиновский ра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й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он" на 2011-2013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461138,00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86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7959300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Муниципальная долгосрочная целевая программа "Информатизация деятел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ь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ности органов местного самоуправл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е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ния муниципального образования Щербиновский район" на 2011-2014 годы</w:t>
            </w:r>
          </w:p>
          <w:p w:rsidR="006F3591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1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C46AA4" w:rsidRDefault="006F3591" w:rsidP="00E815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99565,00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39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133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7959400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Муниципальная долгосрочная целевая программа "Противодействие корру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п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ции в муниципальном образовании Щербиновский район" на 2010-2012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99000,00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359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7959500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Муниципальная долгосрочная целевая программа "Муниципальная поддержка некоммерческих организаций и соде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й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ствие развитию гражданского общес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т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ва" на 2011-2013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189460,00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5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7959510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Ведомственная целевая программа "Поддержка социально ориентирова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н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ных некоммерческих организаций и с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о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действие развитию гражданского о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б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щества" на 2011год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142000,00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gridAfter w:val="1"/>
          <w:wAfter w:w="344" w:type="dxa"/>
          <w:trHeight w:val="15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6F3591" w:rsidRPr="00C46AA4" w:rsidRDefault="006F3591" w:rsidP="00C46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7959600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Муниципальная целевая 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"Развитие детско-юношеского спорта в муниципальном образовании Щерб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и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новский район" на 2011-2013 годы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591" w:rsidRPr="00C46AA4" w:rsidRDefault="006F3591" w:rsidP="00C46AA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70000,00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C46A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trHeight w:val="345"/>
        </w:trPr>
        <w:tc>
          <w:tcPr>
            <w:tcW w:w="639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Default="006F3591" w:rsidP="00561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561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Default="006F3591" w:rsidP="00561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591" w:rsidRPr="00C46AA4" w:rsidRDefault="006F3591" w:rsidP="00561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Заместитель главы муниципального образов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trHeight w:val="375"/>
        </w:trPr>
        <w:tc>
          <w:tcPr>
            <w:tcW w:w="639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Щербиновский район,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trHeight w:val="375"/>
        </w:trPr>
        <w:tc>
          <w:tcPr>
            <w:tcW w:w="58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начальник финансового управления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trHeight w:val="375"/>
        </w:trPr>
        <w:tc>
          <w:tcPr>
            <w:tcW w:w="58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>администрации муниципального образования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591" w:rsidRPr="004E7CDB" w:rsidTr="00E8152E">
        <w:trPr>
          <w:trHeight w:val="375"/>
        </w:trPr>
        <w:tc>
          <w:tcPr>
            <w:tcW w:w="101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E8152E">
            <w:pPr>
              <w:tabs>
                <w:tab w:val="left" w:pos="961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AA4">
              <w:rPr>
                <w:rFonts w:ascii="Times New Roman" w:hAnsi="Times New Roman"/>
                <w:sz w:val="28"/>
                <w:szCs w:val="28"/>
              </w:rPr>
              <w:t xml:space="preserve">Щербиновский район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C46AA4">
              <w:rPr>
                <w:rFonts w:ascii="Times New Roman" w:hAnsi="Times New Roman"/>
                <w:sz w:val="28"/>
                <w:szCs w:val="28"/>
              </w:rPr>
              <w:t xml:space="preserve">                С.Ю.Цирульник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591" w:rsidRPr="00C46AA4" w:rsidRDefault="006F3591" w:rsidP="00561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D8601D">
      <w:pPr>
        <w:rPr>
          <w:lang w:eastAsia="en-US"/>
        </w:rPr>
      </w:pPr>
    </w:p>
    <w:p w:rsidR="006F3591" w:rsidRDefault="006F3591" w:rsidP="00272B17">
      <w:pPr>
        <w:spacing w:after="0"/>
        <w:rPr>
          <w:sz w:val="28"/>
          <w:szCs w:val="28"/>
          <w:lang w:eastAsia="en-US"/>
        </w:rPr>
      </w:pPr>
      <w:bookmarkStart w:id="0" w:name="RANGE!A1:F55"/>
      <w:bookmarkEnd w:id="0"/>
    </w:p>
    <w:sectPr w:rsidR="006F3591" w:rsidSect="00FB6B0B">
      <w:pgSz w:w="11906" w:h="16838"/>
      <w:pgMar w:top="1134" w:right="56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591" w:rsidRDefault="006F3591" w:rsidP="004E579A">
      <w:pPr>
        <w:spacing w:after="0" w:line="240" w:lineRule="auto"/>
      </w:pPr>
      <w:r>
        <w:separator/>
      </w:r>
    </w:p>
  </w:endnote>
  <w:endnote w:type="continuationSeparator" w:id="0">
    <w:p w:rsidR="006F3591" w:rsidRDefault="006F3591" w:rsidP="004E5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591" w:rsidRDefault="006F3591" w:rsidP="004E579A">
      <w:pPr>
        <w:spacing w:after="0" w:line="240" w:lineRule="auto"/>
      </w:pPr>
      <w:r>
        <w:separator/>
      </w:r>
    </w:p>
  </w:footnote>
  <w:footnote w:type="continuationSeparator" w:id="0">
    <w:p w:rsidR="006F3591" w:rsidRDefault="006F3591" w:rsidP="004E57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4B6E"/>
    <w:rsid w:val="000D0939"/>
    <w:rsid w:val="00104758"/>
    <w:rsid w:val="001F5D1F"/>
    <w:rsid w:val="00272B17"/>
    <w:rsid w:val="00392EF9"/>
    <w:rsid w:val="003A2C19"/>
    <w:rsid w:val="004E0008"/>
    <w:rsid w:val="004E579A"/>
    <w:rsid w:val="004E7CDB"/>
    <w:rsid w:val="00514372"/>
    <w:rsid w:val="005363E1"/>
    <w:rsid w:val="0055120C"/>
    <w:rsid w:val="00561A0D"/>
    <w:rsid w:val="005E18A4"/>
    <w:rsid w:val="00616E35"/>
    <w:rsid w:val="006C0B20"/>
    <w:rsid w:val="006C641A"/>
    <w:rsid w:val="006F3591"/>
    <w:rsid w:val="0070062F"/>
    <w:rsid w:val="00714B6E"/>
    <w:rsid w:val="0076379A"/>
    <w:rsid w:val="007C152A"/>
    <w:rsid w:val="007D197D"/>
    <w:rsid w:val="007E024E"/>
    <w:rsid w:val="007E59EF"/>
    <w:rsid w:val="00813FC1"/>
    <w:rsid w:val="00866163"/>
    <w:rsid w:val="008771F3"/>
    <w:rsid w:val="00887174"/>
    <w:rsid w:val="008A1072"/>
    <w:rsid w:val="008B65B6"/>
    <w:rsid w:val="0091058B"/>
    <w:rsid w:val="009829C8"/>
    <w:rsid w:val="00A07720"/>
    <w:rsid w:val="00B14399"/>
    <w:rsid w:val="00B157D4"/>
    <w:rsid w:val="00BB6BE9"/>
    <w:rsid w:val="00C06093"/>
    <w:rsid w:val="00C46AA4"/>
    <w:rsid w:val="00D311D9"/>
    <w:rsid w:val="00D4211A"/>
    <w:rsid w:val="00D8041A"/>
    <w:rsid w:val="00D8601D"/>
    <w:rsid w:val="00D94770"/>
    <w:rsid w:val="00DA50C7"/>
    <w:rsid w:val="00DE65F0"/>
    <w:rsid w:val="00E263A9"/>
    <w:rsid w:val="00E42CC2"/>
    <w:rsid w:val="00E8152E"/>
    <w:rsid w:val="00E827A5"/>
    <w:rsid w:val="00F26A1C"/>
    <w:rsid w:val="00F35487"/>
    <w:rsid w:val="00FB6B0B"/>
    <w:rsid w:val="00FC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97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714B6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14B6E"/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714B6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714B6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Title">
    <w:name w:val="ConsTitle"/>
    <w:uiPriority w:val="99"/>
    <w:rsid w:val="00714B6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">
    <w:name w:val="обычный_1 Знак Знак Знак Знак Знак Знак Знак Знак Знак"/>
    <w:basedOn w:val="Normal"/>
    <w:uiPriority w:val="99"/>
    <w:rsid w:val="00B157D4"/>
    <w:pPr>
      <w:spacing w:before="100" w:beforeAutospacing="1" w:after="100" w:afterAutospacing="1" w:line="240" w:lineRule="auto"/>
      <w:jc w:val="both"/>
    </w:pPr>
    <w:rPr>
      <w:rFonts w:ascii="Tahoma" w:hAnsi="Tahoma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B157D4"/>
    <w:pPr>
      <w:jc w:val="both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аблицы (моноширинный)"/>
    <w:basedOn w:val="Normal"/>
    <w:next w:val="Normal"/>
    <w:uiPriority w:val="99"/>
    <w:rsid w:val="00B157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157D4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57D4"/>
    <w:rPr>
      <w:rFonts w:ascii="Tahoma" w:hAnsi="Tahoma" w:cs="Tahoma"/>
      <w:sz w:val="16"/>
      <w:szCs w:val="16"/>
    </w:rPr>
  </w:style>
  <w:style w:type="paragraph" w:customStyle="1" w:styleId="a0">
    <w:name w:val="Нормальный (таблица)"/>
    <w:basedOn w:val="Normal"/>
    <w:next w:val="Normal"/>
    <w:uiPriority w:val="99"/>
    <w:rsid w:val="00B157D4"/>
    <w:pPr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B157D4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157D4"/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B157D4"/>
    <w:pPr>
      <w:spacing w:after="12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157D4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B157D4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157D4"/>
    <w:rPr>
      <w:rFonts w:eastAsia="Times New Roman" w:cs="Times New Roman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B157D4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157D4"/>
    <w:rPr>
      <w:rFonts w:eastAsia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78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183</TotalTime>
  <Pages>79</Pages>
  <Words>14980</Words>
  <Characters>-32766</Characters>
  <Application>Microsoft Office Outlook</Application>
  <DocSecurity>0</DocSecurity>
  <Lines>0</Lines>
  <Paragraphs>0</Paragraphs>
  <ScaleCrop>false</ScaleCrop>
  <Company>ФУ АМО Щербиновский район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poryadinasn</dc:creator>
  <cp:keywords/>
  <dc:description/>
  <cp:lastModifiedBy>Admin</cp:lastModifiedBy>
  <cp:revision>29</cp:revision>
  <cp:lastPrinted>2012-05-29T11:48:00Z</cp:lastPrinted>
  <dcterms:created xsi:type="dcterms:W3CDTF">2012-05-29T06:54:00Z</dcterms:created>
  <dcterms:modified xsi:type="dcterms:W3CDTF">2012-06-05T05:31:00Z</dcterms:modified>
</cp:coreProperties>
</file>