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0D1" w:rsidRDefault="008610D1" w:rsidP="00F82C6D">
      <w:pPr>
        <w:shd w:val="clear" w:color="auto" w:fill="FFFFFF"/>
        <w:jc w:val="center"/>
        <w:rPr>
          <w:b/>
          <w:bCs/>
          <w:color w:val="000000"/>
          <w:spacing w:val="4"/>
        </w:rPr>
      </w:pPr>
      <w:r w:rsidRPr="00DC35FA">
        <w:rPr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Щербиновский р-н (герб)" style="width:57pt;height:1in;visibility:visible">
            <v:imagedata r:id="rId6" o:title="" grayscale="t"/>
          </v:shape>
        </w:pict>
      </w:r>
    </w:p>
    <w:p w:rsidR="008610D1" w:rsidRDefault="008610D1" w:rsidP="00F82C6D">
      <w:pPr>
        <w:shd w:val="clear" w:color="auto" w:fill="FFFFFF"/>
        <w:jc w:val="center"/>
        <w:rPr>
          <w:b/>
          <w:bCs/>
          <w:color w:val="000000"/>
          <w:spacing w:val="4"/>
          <w:sz w:val="28"/>
          <w:szCs w:val="28"/>
        </w:rPr>
      </w:pPr>
      <w:r>
        <w:rPr>
          <w:b/>
          <w:bCs/>
          <w:color w:val="000000"/>
          <w:spacing w:val="4"/>
          <w:sz w:val="28"/>
          <w:szCs w:val="28"/>
        </w:rPr>
        <w:t xml:space="preserve">СОВЕТ МУНИЦИПАЛЬНОГО ОБРАЗОВАНИЯ </w:t>
      </w:r>
    </w:p>
    <w:p w:rsidR="008610D1" w:rsidRDefault="008610D1" w:rsidP="00F82C6D">
      <w:pPr>
        <w:shd w:val="clear" w:color="auto" w:fill="FFFFFF"/>
        <w:jc w:val="center"/>
        <w:rPr>
          <w:b/>
          <w:bCs/>
          <w:color w:val="000000"/>
          <w:spacing w:val="4"/>
          <w:sz w:val="28"/>
          <w:szCs w:val="28"/>
        </w:rPr>
      </w:pPr>
      <w:r>
        <w:rPr>
          <w:b/>
          <w:bCs/>
          <w:color w:val="000000"/>
          <w:spacing w:val="4"/>
          <w:sz w:val="28"/>
          <w:szCs w:val="28"/>
        </w:rPr>
        <w:t>ЩЕРБИНОВСКИЙ РАЙОН ВТОРОГО СОЗЫВА</w:t>
      </w:r>
    </w:p>
    <w:p w:rsidR="008610D1" w:rsidRDefault="008610D1" w:rsidP="00F82C6D">
      <w:pPr>
        <w:shd w:val="clear" w:color="auto" w:fill="FFFFFF"/>
        <w:jc w:val="center"/>
        <w:rPr>
          <w:b/>
          <w:bCs/>
          <w:color w:val="000000"/>
          <w:spacing w:val="4"/>
        </w:rPr>
      </w:pPr>
      <w:r>
        <w:rPr>
          <w:b/>
          <w:bCs/>
          <w:color w:val="000000"/>
          <w:spacing w:val="4"/>
          <w:sz w:val="28"/>
          <w:szCs w:val="28"/>
        </w:rPr>
        <w:t>СОРОК ПЯТАЯ СЕССИЯ</w:t>
      </w:r>
      <w:r>
        <w:rPr>
          <w:b/>
          <w:bCs/>
          <w:color w:val="000000"/>
          <w:spacing w:val="4"/>
        </w:rPr>
        <w:t xml:space="preserve"> </w:t>
      </w:r>
    </w:p>
    <w:p w:rsidR="008610D1" w:rsidRDefault="008610D1" w:rsidP="00F82C6D">
      <w:pPr>
        <w:rPr>
          <w:b/>
          <w:bCs/>
        </w:rPr>
      </w:pPr>
    </w:p>
    <w:p w:rsidR="008610D1" w:rsidRPr="00F82C6D" w:rsidRDefault="008610D1" w:rsidP="00F82C6D">
      <w:pPr>
        <w:pStyle w:val="Heading2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82C6D">
        <w:rPr>
          <w:rFonts w:ascii="Times New Roman" w:hAnsi="Times New Roman" w:cs="Times New Roman"/>
          <w:color w:val="000000"/>
          <w:sz w:val="28"/>
          <w:szCs w:val="28"/>
        </w:rPr>
        <w:t>РЕШЕНИЕ</w:t>
      </w:r>
    </w:p>
    <w:p w:rsidR="008610D1" w:rsidRDefault="008610D1" w:rsidP="00F82C6D">
      <w:pPr>
        <w:pStyle w:val="Header"/>
        <w:tabs>
          <w:tab w:val="left" w:pos="708"/>
          <w:tab w:val="left" w:pos="7920"/>
        </w:tabs>
        <w:ind w:firstLine="26"/>
        <w:rPr>
          <w:b/>
          <w:bCs/>
          <w:color w:val="000000"/>
          <w:sz w:val="28"/>
          <w:szCs w:val="28"/>
        </w:rPr>
      </w:pPr>
    </w:p>
    <w:p w:rsidR="008610D1" w:rsidRPr="00391A21" w:rsidRDefault="008610D1" w:rsidP="00F82C6D">
      <w:pPr>
        <w:pStyle w:val="Header"/>
        <w:tabs>
          <w:tab w:val="left" w:pos="708"/>
          <w:tab w:val="left" w:pos="7920"/>
        </w:tabs>
        <w:ind w:firstLine="26"/>
        <w:rPr>
          <w:b/>
          <w:bCs/>
          <w:color w:val="000000"/>
          <w:sz w:val="28"/>
          <w:szCs w:val="28"/>
        </w:rPr>
      </w:pPr>
      <w:r w:rsidRPr="00391A21">
        <w:rPr>
          <w:b/>
          <w:bCs/>
          <w:color w:val="000000"/>
          <w:sz w:val="28"/>
          <w:szCs w:val="28"/>
        </w:rPr>
        <w:t xml:space="preserve">от </w:t>
      </w:r>
      <w:r>
        <w:rPr>
          <w:b/>
          <w:bCs/>
          <w:color w:val="000000"/>
          <w:sz w:val="28"/>
          <w:szCs w:val="28"/>
        </w:rPr>
        <w:t>16.08.2012</w:t>
      </w:r>
      <w:r w:rsidRPr="00391A21">
        <w:rPr>
          <w:b/>
          <w:bCs/>
          <w:color w:val="000000"/>
          <w:sz w:val="28"/>
          <w:szCs w:val="28"/>
        </w:rPr>
        <w:t xml:space="preserve">                                                                 </w:t>
      </w:r>
      <w:r>
        <w:rPr>
          <w:b/>
          <w:bCs/>
          <w:color w:val="000000"/>
          <w:sz w:val="28"/>
          <w:szCs w:val="28"/>
        </w:rPr>
        <w:t xml:space="preserve">           </w:t>
      </w:r>
      <w:r w:rsidRPr="00391A21">
        <w:rPr>
          <w:b/>
          <w:bCs/>
          <w:color w:val="000000"/>
          <w:sz w:val="28"/>
          <w:szCs w:val="28"/>
        </w:rPr>
        <w:t xml:space="preserve">                    № </w:t>
      </w:r>
      <w:r>
        <w:rPr>
          <w:b/>
          <w:bCs/>
          <w:color w:val="000000"/>
          <w:sz w:val="28"/>
          <w:szCs w:val="28"/>
        </w:rPr>
        <w:t>1</w:t>
      </w:r>
    </w:p>
    <w:p w:rsidR="008610D1" w:rsidRPr="00F82C6D" w:rsidRDefault="008610D1" w:rsidP="00F82C6D">
      <w:pPr>
        <w:jc w:val="center"/>
        <w:rPr>
          <w:color w:val="000000"/>
          <w:sz w:val="24"/>
          <w:szCs w:val="24"/>
        </w:rPr>
      </w:pPr>
      <w:r w:rsidRPr="00F82C6D">
        <w:rPr>
          <w:color w:val="000000"/>
          <w:sz w:val="24"/>
          <w:szCs w:val="24"/>
        </w:rPr>
        <w:t>ст-ца Старощербиновская</w:t>
      </w:r>
    </w:p>
    <w:p w:rsidR="008610D1" w:rsidRDefault="008610D1" w:rsidP="004F6816">
      <w:pPr>
        <w:rPr>
          <w:sz w:val="28"/>
          <w:szCs w:val="28"/>
        </w:rPr>
      </w:pPr>
    </w:p>
    <w:p w:rsidR="008610D1" w:rsidRDefault="008610D1" w:rsidP="004A632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назначении досрочных выборов главы </w:t>
      </w:r>
    </w:p>
    <w:p w:rsidR="008610D1" w:rsidRDefault="008610D1" w:rsidP="004A632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Щербиновский район</w:t>
      </w:r>
    </w:p>
    <w:p w:rsidR="008610D1" w:rsidRDefault="008610D1" w:rsidP="004F6816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8610D1" w:rsidRDefault="008610D1" w:rsidP="004F6816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Федеральным законом от 06 октября  2003 года              № 131-ФЗ «Об общих принципах организации местного самоуправления в Российской Федерации», статьей 10 Федерального закона от 12 июня 2002 года    № 67-ФЗ « Об основных гарантиях избирательных прав  и права на участие в референдуме граждан Российской Федерации», статьей 6 Закона Краснодарского края от 26 декабря 2005 года № 966-КЗ «О муниципальных выборах в Краснодарском крае», Уставом муниципального образования Щербиновский район, Совет муниципального образования Щербиновский район  р е ш и л:</w:t>
      </w:r>
    </w:p>
    <w:p w:rsidR="008610D1" w:rsidRDefault="008610D1" w:rsidP="004F6816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 Назначить досрочные выборы главы муниципального образования Щербиновский район на 14 октября 2012 года, сократив при этом сроки, установленные в части 4 статьи 6 Закона Краснодарского края от 26 декабря 2005 года № 966-КЗ «О муниципальных выборах в Краснодарском крае», а также сроки осуществления иных избирательных действий на одну треть.</w:t>
      </w:r>
    </w:p>
    <w:p w:rsidR="008610D1" w:rsidRPr="009B5685" w:rsidRDefault="008610D1" w:rsidP="004F6816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B3F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4B3F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публиковать настоящее решение в периодическом печатном издании «Информационный бюллетень органов местного самоуправления муниципального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образования Щербиновский район» и в </w:t>
      </w:r>
      <w:r w:rsidRPr="009B5685">
        <w:rPr>
          <w:rFonts w:ascii="Times New Roman" w:hAnsi="Times New Roman" w:cs="Times New Roman"/>
          <w:b w:val="0"/>
          <w:bCs w:val="0"/>
          <w:sz w:val="28"/>
          <w:szCs w:val="28"/>
        </w:rPr>
        <w:t>районной газете «Щербиновский курьер»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8610D1" w:rsidRPr="004B3F3E" w:rsidRDefault="008610D1" w:rsidP="004F6816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4B3F3E">
        <w:rPr>
          <w:rFonts w:ascii="Times New Roman" w:hAnsi="Times New Roman" w:cs="Times New Roman"/>
          <w:b w:val="0"/>
          <w:bCs w:val="0"/>
          <w:sz w:val="28"/>
          <w:szCs w:val="28"/>
        </w:rPr>
        <w:t>. Отделу компьютерного  обеспечения и информатизации  управления делами администрации муниципального образования Щербиновский район (Липатников) разместить настоящее  решение на официальном сайте Совета муниципального образования Щербиновский район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8610D1" w:rsidRDefault="008610D1" w:rsidP="00C327B9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4. Контроль за выполнением настоящего решения возложить на председателя Совета муниципального образования Щербиновский район В.Г.Кима.</w:t>
      </w:r>
    </w:p>
    <w:p w:rsidR="008610D1" w:rsidRDefault="008610D1" w:rsidP="009B5505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5. Решение вступает в силу со дня его официального опубликования.</w:t>
      </w:r>
    </w:p>
    <w:p w:rsidR="008610D1" w:rsidRDefault="008610D1" w:rsidP="004A632C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8610D1" w:rsidRDefault="008610D1" w:rsidP="004A632C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993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12"/>
        <w:gridCol w:w="4524"/>
      </w:tblGrid>
      <w:tr w:rsidR="008610D1" w:rsidRPr="00CD7B69"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</w:tcPr>
          <w:p w:rsidR="008610D1" w:rsidRPr="00CD7B69" w:rsidRDefault="008610D1" w:rsidP="00D32EA6">
            <w:pPr>
              <w:jc w:val="both"/>
              <w:rPr>
                <w:sz w:val="28"/>
                <w:szCs w:val="28"/>
              </w:rPr>
            </w:pPr>
            <w:r w:rsidRPr="00CD7B69">
              <w:rPr>
                <w:sz w:val="28"/>
                <w:szCs w:val="28"/>
              </w:rPr>
              <w:t>Председатель Совета</w:t>
            </w:r>
          </w:p>
          <w:p w:rsidR="008610D1" w:rsidRPr="00CD7B69" w:rsidRDefault="008610D1" w:rsidP="00D32EA6">
            <w:pPr>
              <w:jc w:val="both"/>
              <w:rPr>
                <w:sz w:val="28"/>
                <w:szCs w:val="28"/>
              </w:rPr>
            </w:pPr>
            <w:r w:rsidRPr="00CD7B69">
              <w:rPr>
                <w:sz w:val="28"/>
                <w:szCs w:val="28"/>
              </w:rPr>
              <w:t>муниципального образования</w:t>
            </w:r>
          </w:p>
          <w:p w:rsidR="008610D1" w:rsidRPr="00CD7B69" w:rsidRDefault="008610D1" w:rsidP="00D32EA6">
            <w:pPr>
              <w:jc w:val="both"/>
              <w:rPr>
                <w:sz w:val="28"/>
                <w:szCs w:val="28"/>
              </w:rPr>
            </w:pPr>
            <w:r w:rsidRPr="00CD7B69">
              <w:rPr>
                <w:sz w:val="28"/>
                <w:szCs w:val="28"/>
              </w:rPr>
              <w:t>Щербиновский район</w:t>
            </w:r>
          </w:p>
          <w:p w:rsidR="008610D1" w:rsidRPr="00CD7B69" w:rsidRDefault="008610D1" w:rsidP="00D32EA6">
            <w:pPr>
              <w:jc w:val="both"/>
              <w:rPr>
                <w:sz w:val="28"/>
                <w:szCs w:val="28"/>
              </w:rPr>
            </w:pPr>
            <w:r w:rsidRPr="00CD7B69">
              <w:rPr>
                <w:sz w:val="28"/>
                <w:szCs w:val="28"/>
              </w:rPr>
              <w:t>__________________В.Г. Ким</w:t>
            </w: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8610D1" w:rsidRPr="00CD7B69" w:rsidRDefault="008610D1" w:rsidP="00D32E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г</w:t>
            </w:r>
            <w:r w:rsidRPr="00CD7B69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</w:p>
          <w:p w:rsidR="008610D1" w:rsidRPr="00CD7B69" w:rsidRDefault="008610D1" w:rsidP="00D32EA6">
            <w:pPr>
              <w:jc w:val="both"/>
              <w:rPr>
                <w:sz w:val="28"/>
                <w:szCs w:val="28"/>
              </w:rPr>
            </w:pPr>
            <w:r w:rsidRPr="00CD7B69">
              <w:rPr>
                <w:sz w:val="28"/>
                <w:szCs w:val="28"/>
              </w:rPr>
              <w:t>муниципального образования</w:t>
            </w:r>
          </w:p>
          <w:p w:rsidR="008610D1" w:rsidRPr="00CD7B69" w:rsidRDefault="008610D1" w:rsidP="00D32EA6">
            <w:pPr>
              <w:rPr>
                <w:sz w:val="28"/>
                <w:szCs w:val="28"/>
              </w:rPr>
            </w:pPr>
            <w:r w:rsidRPr="00CD7B69">
              <w:rPr>
                <w:sz w:val="28"/>
                <w:szCs w:val="28"/>
              </w:rPr>
              <w:t>Щербиновский район</w:t>
            </w:r>
          </w:p>
          <w:p w:rsidR="008610D1" w:rsidRPr="00CD7B69" w:rsidRDefault="008610D1" w:rsidP="00D32EA6">
            <w:pPr>
              <w:jc w:val="both"/>
              <w:rPr>
                <w:sz w:val="28"/>
                <w:szCs w:val="28"/>
              </w:rPr>
            </w:pPr>
            <w:r w:rsidRPr="00CD7B69">
              <w:rPr>
                <w:sz w:val="28"/>
                <w:szCs w:val="28"/>
              </w:rPr>
              <w:t>_____________</w:t>
            </w:r>
            <w:r>
              <w:rPr>
                <w:sz w:val="28"/>
                <w:szCs w:val="28"/>
              </w:rPr>
              <w:t>_</w:t>
            </w:r>
            <w:r w:rsidRPr="00CD7B69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С.Г.Робилко</w:t>
            </w:r>
          </w:p>
        </w:tc>
      </w:tr>
    </w:tbl>
    <w:p w:rsidR="008610D1" w:rsidRPr="00B2723D" w:rsidRDefault="008610D1" w:rsidP="00B2723D">
      <w:pPr>
        <w:pStyle w:val="ConsPlusTitle"/>
        <w:widowControl/>
        <w:jc w:val="both"/>
        <w:rPr>
          <w:sz w:val="16"/>
          <w:szCs w:val="16"/>
        </w:rPr>
      </w:pPr>
    </w:p>
    <w:sectPr w:rsidR="008610D1" w:rsidRPr="00B2723D" w:rsidSect="00567EDC">
      <w:headerReference w:type="default" r:id="rId7"/>
      <w:pgSz w:w="11906" w:h="16838"/>
      <w:pgMar w:top="389" w:right="567" w:bottom="1134" w:left="1701" w:header="14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0D1" w:rsidRDefault="008610D1" w:rsidP="00F82C6D">
      <w:r>
        <w:separator/>
      </w:r>
    </w:p>
  </w:endnote>
  <w:endnote w:type="continuationSeparator" w:id="1">
    <w:p w:rsidR="008610D1" w:rsidRDefault="008610D1" w:rsidP="00F82C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0D1" w:rsidRDefault="008610D1" w:rsidP="00F82C6D">
      <w:r>
        <w:separator/>
      </w:r>
    </w:p>
  </w:footnote>
  <w:footnote w:type="continuationSeparator" w:id="1">
    <w:p w:rsidR="008610D1" w:rsidRDefault="008610D1" w:rsidP="00F82C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0D1" w:rsidRDefault="008610D1">
    <w:pPr>
      <w:pStyle w:val="Header"/>
      <w:jc w:val="center"/>
    </w:pPr>
    <w:fldSimple w:instr=" PAGE   \* MERGEFORMAT ">
      <w:r>
        <w:rPr>
          <w:noProof/>
        </w:rPr>
        <w:t>2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0E31"/>
    <w:rsid w:val="00001DD9"/>
    <w:rsid w:val="00015106"/>
    <w:rsid w:val="00023C4A"/>
    <w:rsid w:val="000473E1"/>
    <w:rsid w:val="00096A3C"/>
    <w:rsid w:val="00120E31"/>
    <w:rsid w:val="001308B5"/>
    <w:rsid w:val="00220156"/>
    <w:rsid w:val="002D5DE1"/>
    <w:rsid w:val="002E545F"/>
    <w:rsid w:val="00391A21"/>
    <w:rsid w:val="003E759E"/>
    <w:rsid w:val="003F7B81"/>
    <w:rsid w:val="004268AD"/>
    <w:rsid w:val="00436485"/>
    <w:rsid w:val="0046552C"/>
    <w:rsid w:val="004A632C"/>
    <w:rsid w:val="004B3F3E"/>
    <w:rsid w:val="004F6816"/>
    <w:rsid w:val="0054534E"/>
    <w:rsid w:val="00567EDC"/>
    <w:rsid w:val="005A228A"/>
    <w:rsid w:val="005C65AC"/>
    <w:rsid w:val="006260D1"/>
    <w:rsid w:val="0067469C"/>
    <w:rsid w:val="006B7518"/>
    <w:rsid w:val="006F19BA"/>
    <w:rsid w:val="00734D51"/>
    <w:rsid w:val="007743FA"/>
    <w:rsid w:val="007A1EF7"/>
    <w:rsid w:val="007D3B66"/>
    <w:rsid w:val="007E5C79"/>
    <w:rsid w:val="008056B5"/>
    <w:rsid w:val="00806F55"/>
    <w:rsid w:val="00833B48"/>
    <w:rsid w:val="008610D1"/>
    <w:rsid w:val="00895DAC"/>
    <w:rsid w:val="008F4FB9"/>
    <w:rsid w:val="00910BB1"/>
    <w:rsid w:val="00946CFD"/>
    <w:rsid w:val="009743C1"/>
    <w:rsid w:val="009B5505"/>
    <w:rsid w:val="009B5685"/>
    <w:rsid w:val="009D090F"/>
    <w:rsid w:val="009D2CD0"/>
    <w:rsid w:val="00A61ED5"/>
    <w:rsid w:val="00A64A37"/>
    <w:rsid w:val="00AA5B18"/>
    <w:rsid w:val="00B01930"/>
    <w:rsid w:val="00B2723D"/>
    <w:rsid w:val="00B46415"/>
    <w:rsid w:val="00BB0E88"/>
    <w:rsid w:val="00BB1098"/>
    <w:rsid w:val="00C13A47"/>
    <w:rsid w:val="00C327B9"/>
    <w:rsid w:val="00C92CA8"/>
    <w:rsid w:val="00CD3EF8"/>
    <w:rsid w:val="00CD7B69"/>
    <w:rsid w:val="00D32EA6"/>
    <w:rsid w:val="00D50C49"/>
    <w:rsid w:val="00DC173D"/>
    <w:rsid w:val="00DC35FA"/>
    <w:rsid w:val="00DE1FA7"/>
    <w:rsid w:val="00E3216C"/>
    <w:rsid w:val="00E74EE3"/>
    <w:rsid w:val="00F82C6D"/>
    <w:rsid w:val="00FF0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32C"/>
    <w:rPr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82C6D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632C"/>
    <w:pPr>
      <w:keepNext/>
      <w:jc w:val="center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82C6D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33B48"/>
    <w:rPr>
      <w:rFonts w:ascii="Calibri" w:hAnsi="Calibri" w:cs="Calibri"/>
      <w:b/>
      <w:bCs/>
      <w:sz w:val="28"/>
      <w:szCs w:val="28"/>
    </w:rPr>
  </w:style>
  <w:style w:type="paragraph" w:customStyle="1" w:styleId="ConsPlusTitle">
    <w:name w:val="ConsPlusTitle"/>
    <w:uiPriority w:val="99"/>
    <w:rsid w:val="004A632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9B55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B550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82C6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82C6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82C6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82C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94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97</TotalTime>
  <Pages>1</Pages>
  <Words>314</Words>
  <Characters>1796</Characters>
  <Application>Microsoft Office Outlook</Application>
  <DocSecurity>0</DocSecurity>
  <Lines>0</Lines>
  <Paragraphs>0</Paragraphs>
  <ScaleCrop>false</ScaleCrop>
  <Company>H_O_M_E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19</cp:revision>
  <cp:lastPrinted>2012-08-17T06:12:00Z</cp:lastPrinted>
  <dcterms:created xsi:type="dcterms:W3CDTF">2012-07-17T11:51:00Z</dcterms:created>
  <dcterms:modified xsi:type="dcterms:W3CDTF">2012-09-11T07:12:00Z</dcterms:modified>
</cp:coreProperties>
</file>